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7C" w:rsidRPr="00513C5A" w:rsidRDefault="0078697C" w:rsidP="00BA2FAC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13C5A">
        <w:rPr>
          <w:rFonts w:ascii="Times New Roman" w:hAnsi="Times New Roman" w:cs="Times New Roman"/>
          <w:b/>
          <w:bCs/>
          <w:sz w:val="28"/>
          <w:szCs w:val="28"/>
          <w:lang w:val="en-US"/>
        </w:rPr>
        <w:t>Piareersarfik</w:t>
      </w:r>
    </w:p>
    <w:p w:rsidR="0078697C" w:rsidRPr="00513C5A" w:rsidRDefault="0078697C" w:rsidP="00BA2FAC">
      <w:pPr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13C5A">
        <w:rPr>
          <w:rFonts w:ascii="Times New Roman" w:hAnsi="Times New Roman" w:cs="Times New Roman"/>
          <w:b/>
          <w:bCs/>
          <w:sz w:val="28"/>
          <w:szCs w:val="28"/>
          <w:lang w:val="en-US"/>
        </w:rPr>
        <w:t>Kalaallisut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513C5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misilitsinneq AEU 1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Pr="00513C5A">
        <w:rPr>
          <w:rFonts w:ascii="Times New Roman" w:hAnsi="Times New Roman" w:cs="Times New Roman"/>
          <w:b/>
          <w:bCs/>
          <w:sz w:val="28"/>
          <w:szCs w:val="28"/>
          <w:lang w:val="en-US"/>
        </w:rPr>
        <w:t>Sillimmat / Reserve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:rsidR="0078697C" w:rsidRPr="002D2B80" w:rsidRDefault="0078697C" w:rsidP="00E3349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697C" w:rsidRPr="002D2B80" w:rsidRDefault="0078697C" w:rsidP="00E3349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697C" w:rsidRPr="002D2B80" w:rsidRDefault="0078697C" w:rsidP="00E3349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697C" w:rsidRPr="002D2B80" w:rsidRDefault="0078697C" w:rsidP="00BA2FAC">
      <w:pPr>
        <w:spacing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D2B8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Suliassiissutit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arfineq marluupput</w:t>
      </w:r>
      <w:r w:rsidRPr="002D2B80">
        <w:rPr>
          <w:rFonts w:ascii="Times New Roman" w:hAnsi="Times New Roman" w:cs="Times New Roman"/>
          <w:b/>
          <w:bCs/>
          <w:sz w:val="28"/>
          <w:szCs w:val="28"/>
          <w:lang w:val="en-US"/>
        </w:rPr>
        <w:t>: Tamarmik akineqassapput</w:t>
      </w:r>
    </w:p>
    <w:p w:rsidR="0078697C" w:rsidRPr="002D2B80" w:rsidRDefault="0078697C" w:rsidP="00BA2FAC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2D2B80">
        <w:rPr>
          <w:rFonts w:ascii="Times New Roman" w:hAnsi="Times New Roman" w:cs="Times New Roman"/>
          <w:sz w:val="28"/>
          <w:szCs w:val="28"/>
          <w:lang w:val="en-US"/>
        </w:rPr>
        <w:t>Ulloq misilitsiffik: 12. august 2011</w:t>
      </w:r>
    </w:p>
    <w:p w:rsidR="0078697C" w:rsidRPr="002E539F" w:rsidRDefault="0078697C" w:rsidP="00E3349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E539F">
        <w:rPr>
          <w:rFonts w:ascii="Times New Roman" w:hAnsi="Times New Roman" w:cs="Times New Roman"/>
          <w:sz w:val="28"/>
          <w:szCs w:val="28"/>
          <w:lang w:val="en-US"/>
        </w:rPr>
        <w:t>Piffissami nal. Ak. 09.00-12.00</w:t>
      </w:r>
    </w:p>
    <w:p w:rsidR="0078697C" w:rsidRPr="002E539F" w:rsidRDefault="0078697C" w:rsidP="00E3349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697C" w:rsidRPr="002E539F" w:rsidRDefault="0078697C" w:rsidP="00E3349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697C" w:rsidRPr="002E539F" w:rsidRDefault="0078697C" w:rsidP="00BA2FAC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2E539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Ikiuutissat: </w:t>
      </w:r>
      <w:r w:rsidRPr="002E539F">
        <w:rPr>
          <w:rFonts w:ascii="Times New Roman" w:hAnsi="Times New Roman" w:cs="Times New Roman"/>
          <w:sz w:val="28"/>
          <w:szCs w:val="28"/>
          <w:lang w:val="en-US"/>
        </w:rPr>
        <w:t>Ordbogit: Oqaatsit – kalaallisut/qallunaatut</w:t>
      </w:r>
    </w:p>
    <w:p w:rsidR="0078697C" w:rsidRDefault="0078697C" w:rsidP="00E334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Misilitsinnerup sivisussusia/ Varighed 3 timer</w:t>
      </w:r>
    </w:p>
    <w:p w:rsidR="0078697C" w:rsidRDefault="0078697C" w:rsidP="00E334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697C" w:rsidRDefault="0078697C" w:rsidP="00E334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Atuartup aqqa/ Elevens navn:________________________________________________________________ </w:t>
      </w:r>
    </w:p>
    <w:p w:rsidR="0078697C" w:rsidRDefault="0078697C" w:rsidP="00BA2FAC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Cpr.nr.:_________________________________________ </w:t>
      </w:r>
    </w:p>
    <w:p w:rsidR="0078697C" w:rsidRDefault="0078697C" w:rsidP="00E334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Piareersarfik:_______________________________________ </w:t>
      </w:r>
    </w:p>
    <w:p w:rsidR="0078697C" w:rsidRDefault="0078697C" w:rsidP="00E334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697C" w:rsidRDefault="0078697C" w:rsidP="00E3349B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FE3CFB">
        <w:rPr>
          <w:rFonts w:ascii="Times New Roman" w:hAnsi="Times New Roman" w:cs="Times New Roman"/>
          <w:b/>
          <w:bCs/>
          <w:sz w:val="20"/>
          <w:szCs w:val="20"/>
        </w:rPr>
        <w:t>Nakkutilliisup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CFB">
        <w:rPr>
          <w:rFonts w:ascii="Times New Roman" w:hAnsi="Times New Roman" w:cs="Times New Roman"/>
          <w:b/>
          <w:bCs/>
          <w:sz w:val="20"/>
          <w:szCs w:val="20"/>
        </w:rPr>
        <w:t xml:space="preserve">atsiornera: </w:t>
      </w:r>
      <w:r>
        <w:rPr>
          <w:rFonts w:ascii="Times New Roman" w:hAnsi="Times New Roman" w:cs="Times New Roman"/>
          <w:b/>
          <w:bCs/>
          <w:sz w:val="20"/>
          <w:szCs w:val="20"/>
        </w:rPr>
        <w:t>Prøvev</w:t>
      </w:r>
      <w:r w:rsidRPr="00FE3CFB">
        <w:rPr>
          <w:rFonts w:ascii="Times New Roman" w:hAnsi="Times New Roman" w:cs="Times New Roman"/>
          <w:b/>
          <w:bCs/>
          <w:sz w:val="20"/>
          <w:szCs w:val="20"/>
        </w:rPr>
        <w:t>agtensunderskrift:_____________________________________</w:t>
      </w:r>
      <w:r>
        <w:rPr>
          <w:rFonts w:ascii="Times New Roman" w:hAnsi="Times New Roman" w:cs="Times New Roman"/>
          <w:b/>
          <w:bCs/>
          <w:sz w:val="20"/>
          <w:szCs w:val="20"/>
        </w:rPr>
        <w:t>________________</w:t>
      </w:r>
      <w:r w:rsidRPr="00FE3CFB">
        <w:rPr>
          <w:rFonts w:ascii="Times New Roman" w:hAnsi="Times New Roman" w:cs="Times New Roman"/>
          <w:b/>
          <w:bCs/>
          <w:sz w:val="20"/>
          <w:szCs w:val="20"/>
        </w:rPr>
        <w:t xml:space="preserve">___ </w:t>
      </w:r>
    </w:p>
    <w:p w:rsidR="0078697C" w:rsidRDefault="0078697C" w:rsidP="00BA2FAC">
      <w:pPr>
        <w:spacing w:line="360" w:lineRule="auto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Piffissaq tunniussiffik / Tidspunkt for aflevering:______________________________________________________</w:t>
      </w:r>
    </w:p>
    <w:p w:rsidR="0078697C" w:rsidRDefault="0078697C" w:rsidP="00BA2FAC">
      <w:pPr>
        <w:jc w:val="center"/>
        <w:outlineLvl w:val="0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Sunngiffik</w:t>
      </w:r>
    </w:p>
    <w:p w:rsidR="0078697C" w:rsidRDefault="0078697C" w:rsidP="00BA2FAC">
      <w:pPr>
        <w:outlineLvl w:val="0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Suliassaq 1</w:t>
      </w:r>
    </w:p>
    <w:p w:rsidR="0078697C" w:rsidRPr="00513C5A" w:rsidRDefault="0078697C" w:rsidP="00513C5A">
      <w:pPr>
        <w:pStyle w:val="ListParagraph"/>
        <w:numPr>
          <w:ilvl w:val="0"/>
          <w:numId w:val="4"/>
        </w:numPr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Ataaniittoq atuakkamit tigusaq atuaqqissaaruk</w:t>
      </w:r>
    </w:p>
    <w:p w:rsidR="0078697C" w:rsidRDefault="0078697C" w:rsidP="00513C5A">
      <w:pPr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Timerliit nunaqarfittaata qulaa tamarmi qaqqanik ungalusaavoq, qitermigullu qoorortaqarluni nerutujaamik kussangaarluartumik, taamaammallumi ukiumi sisoqqaffiulluartarpoq. Qooroq taanna qummut narluinnariarluni qulaa-tungerpangajammigut avinneqarpoq, avinneralu kangimut-avannamut sammilluni. Tassalu taamaasilluni arlariinnik aallartarfeqarluni.</w:t>
      </w:r>
    </w:p>
    <w:p w:rsidR="0078697C" w:rsidRPr="00513C5A" w:rsidRDefault="0078697C" w:rsidP="00513C5A">
      <w:pPr>
        <w:rPr>
          <w:rFonts w:ascii="Cambria" w:hAnsi="Cambria" w:cs="Cambria"/>
          <w:sz w:val="28"/>
          <w:szCs w:val="28"/>
        </w:rPr>
      </w:pPr>
      <w:r w:rsidRPr="00513C5A">
        <w:rPr>
          <w:rFonts w:ascii="Cambria" w:hAnsi="Cambria" w:cs="Cambria"/>
          <w:sz w:val="28"/>
          <w:szCs w:val="28"/>
        </w:rPr>
        <w:t>Ukioq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apilluariaraangat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sisoqqaffiusaqaaq, pingaartumik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aloqqanik (amimerngit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singilerlugit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allunut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ikkuttakkat) ammiameerluniluunniit. Ammiameerluniuna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nuannersoq, tappavannga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qaavaniit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sisusarpugut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puisip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amia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angeriaraangat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arlalikasiusaratta, ammut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aallarluariarluta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ilaanni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ilaat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katatsigartut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tamaana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eqqaannatsigut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sisuulersarput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ilaat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sanimukajaa</w:t>
      </w:r>
      <w:r>
        <w:rPr>
          <w:rFonts w:ascii="Cambria" w:hAnsi="Cambria" w:cs="Cambria"/>
          <w:sz w:val="28"/>
          <w:szCs w:val="28"/>
        </w:rPr>
        <w:t>ginnaq, ilaallu tunummut saakka</w:t>
      </w:r>
      <w:r w:rsidRPr="00513C5A">
        <w:rPr>
          <w:rFonts w:ascii="Cambria" w:hAnsi="Cambria" w:cs="Cambria"/>
          <w:sz w:val="28"/>
          <w:szCs w:val="28"/>
        </w:rPr>
        <w:t>luartarniarlutik, ulorianartoqanngimmallu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imminiiginnavinneqartarlutik. Qooroq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taanna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apisimatilluni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aputeqarnaniluunniimmi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uloriananngivikkami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sumik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ujaqqanilluunniit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aporfiusinnaasunik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soqarani, sinerpiaa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pinngikkaanni. Taamaakkami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ukiuunerani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aput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ajortinnagu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tassaqa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inueruttarpa?</w:t>
      </w:r>
    </w:p>
    <w:p w:rsidR="0078697C" w:rsidRPr="00513C5A" w:rsidRDefault="0078697C" w:rsidP="00513C5A">
      <w:pPr>
        <w:rPr>
          <w:rFonts w:ascii="Cambria" w:hAnsi="Cambria" w:cs="Cambria"/>
          <w:sz w:val="28"/>
          <w:szCs w:val="28"/>
        </w:rPr>
      </w:pPr>
      <w:r w:rsidRPr="00513C5A">
        <w:rPr>
          <w:rFonts w:ascii="Cambria" w:hAnsi="Cambria" w:cs="Cambria"/>
          <w:sz w:val="28"/>
          <w:szCs w:val="28"/>
        </w:rPr>
        <w:t>Ammiamiiginnarnata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aammat</w:t>
      </w:r>
      <w:r>
        <w:rPr>
          <w:rFonts w:ascii="Cambria" w:hAnsi="Cambria" w:cs="Cambria"/>
          <w:sz w:val="28"/>
          <w:szCs w:val="28"/>
        </w:rPr>
        <w:t>taaq suminernik nulormiusilaapa</w:t>
      </w:r>
      <w:r w:rsidRPr="00513C5A">
        <w:rPr>
          <w:rFonts w:ascii="Cambria" w:hAnsi="Cambria" w:cs="Cambria"/>
          <w:sz w:val="28"/>
          <w:szCs w:val="28"/>
        </w:rPr>
        <w:t>juinnarluta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ilaannilumi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issiaataqalaarata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sisoqqaffigilluartuartarparput.</w:t>
      </w:r>
    </w:p>
    <w:p w:rsidR="0078697C" w:rsidRPr="00513C5A" w:rsidRDefault="0078697C" w:rsidP="00513C5A">
      <w:pPr>
        <w:rPr>
          <w:rFonts w:ascii="Cambria" w:hAnsi="Cambria" w:cs="Cambria"/>
          <w:sz w:val="28"/>
          <w:szCs w:val="28"/>
        </w:rPr>
      </w:pPr>
      <w:r w:rsidRPr="00513C5A">
        <w:rPr>
          <w:rFonts w:ascii="Cambria" w:hAnsi="Cambria" w:cs="Cambria"/>
          <w:sz w:val="28"/>
          <w:szCs w:val="28"/>
        </w:rPr>
        <w:t>Imminut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eqqartulaassaguma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eqqaamavara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silattoqqaarninniilli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sisoraateqarlunga, taamaammallu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ukiuunerani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sumut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nunamut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nikissagaangama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sisoraasisartuartarpunga. Timerlerniinnitta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nalaani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amerlanertigut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kisima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sisoraatilittaasarama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nunaqqatikka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ullut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ilaanni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aliikkusersorlugit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sisoraarlunga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isiginnaartitarisarlugit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eqqa</w:t>
      </w:r>
      <w:r>
        <w:rPr>
          <w:rFonts w:ascii="Cambria" w:hAnsi="Cambria" w:cs="Cambria"/>
          <w:sz w:val="28"/>
          <w:szCs w:val="28"/>
        </w:rPr>
        <w:t>a</w:t>
      </w:r>
      <w:r w:rsidRPr="00513C5A">
        <w:rPr>
          <w:rFonts w:ascii="Cambria" w:hAnsi="Cambria" w:cs="Cambria"/>
          <w:sz w:val="28"/>
          <w:szCs w:val="28"/>
        </w:rPr>
        <w:t>masama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ilagaat.</w:t>
      </w:r>
    </w:p>
    <w:p w:rsidR="0078697C" w:rsidRPr="00513C5A" w:rsidRDefault="0078697C" w:rsidP="00513C5A">
      <w:pPr>
        <w:rPr>
          <w:rFonts w:ascii="Cambria" w:hAnsi="Cambria" w:cs="Cambria"/>
          <w:sz w:val="28"/>
          <w:szCs w:val="28"/>
        </w:rPr>
      </w:pPr>
      <w:r w:rsidRPr="00513C5A">
        <w:rPr>
          <w:rFonts w:ascii="Cambria" w:hAnsi="Cambria" w:cs="Cambria"/>
          <w:sz w:val="28"/>
          <w:szCs w:val="28"/>
        </w:rPr>
        <w:t>Ukiut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tamarluinnaasa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ataatama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ataatarsuarmaluunniit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sisoraateqartittaraminnga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nuannarilluartakkannik, Qujanaq! Aammami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ataatama.</w:t>
      </w:r>
    </w:p>
    <w:p w:rsidR="0078697C" w:rsidRPr="00513C5A" w:rsidRDefault="0078697C" w:rsidP="00513C5A">
      <w:pPr>
        <w:rPr>
          <w:rFonts w:ascii="Cambria" w:hAnsi="Cambria" w:cs="Cambria"/>
          <w:sz w:val="28"/>
          <w:szCs w:val="28"/>
        </w:rPr>
      </w:pPr>
      <w:r w:rsidRPr="00513C5A">
        <w:rPr>
          <w:rFonts w:ascii="Cambria" w:hAnsi="Cambria" w:cs="Cambria"/>
          <w:sz w:val="28"/>
          <w:szCs w:val="28"/>
        </w:rPr>
        <w:t>Taamaalluni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suli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marlunnik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ukioqalinngitsungagooq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palasit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ajoqillu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ornittaasarallarmata (ornittaasunik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taasarpavut) palasi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ajoqiluunniit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asimioqarfimmut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tikikkaangat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naalagiartikkiartorluta, ajortillugooq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kiliortorniarlugit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utoqqartavut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nerliiviliartikkiartorlugit.</w:t>
      </w:r>
    </w:p>
    <w:p w:rsidR="0078697C" w:rsidRPr="00513C5A" w:rsidRDefault="0078697C" w:rsidP="00513C5A">
      <w:pPr>
        <w:rPr>
          <w:rFonts w:ascii="Cambria" w:hAnsi="Cambria" w:cs="Cambria"/>
          <w:sz w:val="28"/>
          <w:szCs w:val="28"/>
        </w:rPr>
      </w:pPr>
      <w:r w:rsidRPr="00513C5A">
        <w:rPr>
          <w:rFonts w:ascii="Cambria" w:hAnsi="Cambria" w:cs="Cambria"/>
          <w:sz w:val="28"/>
          <w:szCs w:val="28"/>
        </w:rPr>
        <w:t>Tassa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suli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marluliineqanngitsungagooq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palasi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ornittaalluni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tikissimavoq. Taamanilu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suli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Kangaamiuniittugut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suliani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naammaseriaramigit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ajoqeralammukarsimavoq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qinnuigalugulu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sisoqqarippallaaqigama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Norgemut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avalallunga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ilinniariartariaqartunga. Tamannali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ataatama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akuerisinnaasimanngilaa, asugoormi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atsiaralunga</w:t>
      </w:r>
      <w:r>
        <w:rPr>
          <w:rFonts w:ascii="Cambria" w:hAnsi="Cambria" w:cs="Cambria"/>
          <w:sz w:val="28"/>
          <w:szCs w:val="28"/>
        </w:rPr>
        <w:t xml:space="preserve"> ilinniartooqatigisimasami ajoqe</w:t>
      </w:r>
      <w:r w:rsidRPr="00513C5A">
        <w:rPr>
          <w:rFonts w:ascii="Cambria" w:hAnsi="Cambria" w:cs="Cambria"/>
          <w:sz w:val="28"/>
          <w:szCs w:val="28"/>
        </w:rPr>
        <w:t>qammilu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aterimmanga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sapeqigaanga.</w:t>
      </w:r>
    </w:p>
    <w:p w:rsidR="0078697C" w:rsidRPr="00513C5A" w:rsidRDefault="0078697C" w:rsidP="00513C5A">
      <w:pPr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Tassa taamaa</w:t>
      </w:r>
      <w:r w:rsidRPr="00513C5A">
        <w:rPr>
          <w:rFonts w:ascii="Cambria" w:hAnsi="Cambria" w:cs="Cambria"/>
          <w:sz w:val="28"/>
          <w:szCs w:val="28"/>
        </w:rPr>
        <w:t>lilluni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Norgimiuunissaraluara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atunngitsoortinneqarsimavoq. Sunaaffalumi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tamatuma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kingorna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aamma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marloriarluni</w:t>
      </w:r>
      <w:r>
        <w:rPr>
          <w:rFonts w:ascii="Cambria" w:hAnsi="Cambria" w:cs="Cambria"/>
          <w:sz w:val="28"/>
          <w:szCs w:val="28"/>
        </w:rPr>
        <w:t xml:space="preserve"> </w:t>
      </w:r>
      <w:r w:rsidRPr="00513C5A">
        <w:rPr>
          <w:rFonts w:ascii="Cambria" w:hAnsi="Cambria" w:cs="Cambria"/>
          <w:sz w:val="28"/>
          <w:szCs w:val="28"/>
        </w:rPr>
        <w:t>itigartitsissutigisassagaminga.</w:t>
      </w:r>
    </w:p>
    <w:p w:rsidR="0078697C" w:rsidRPr="002E539F" w:rsidRDefault="0078697C" w:rsidP="00513C5A">
      <w:pPr>
        <w:rPr>
          <w:rFonts w:ascii="Cambria" w:hAnsi="Cambria" w:cs="Cambria"/>
          <w:sz w:val="28"/>
          <w:szCs w:val="28"/>
        </w:rPr>
      </w:pPr>
      <w:r w:rsidRPr="002E539F">
        <w:rPr>
          <w:rFonts w:ascii="Cambria" w:hAnsi="Cambria" w:cs="Cambria"/>
          <w:sz w:val="28"/>
          <w:szCs w:val="28"/>
        </w:rPr>
        <w:t>Siullermik, apersortiinnarlunga Ilinniarfissuarmut aallartitaaniaraluarama itigatippai. Aappassaanik, aqqaneq-marluinnarnik ukioqarlunga tussiaqattaartartunut inersimasunut ilanngunniaraluarama itigartippaanga, taakku tamaasa siutinnik tusarnikuuakka. Ukiulli tulliani qatituunngorniarlunga oqarfigaara malitsiinnarlugulu oqarfigalugu maannakkut itigartippanga kingorna tussiaqattaaqataaniarnanga, immaqalu erinara iluatiginermik akuersiinnartariaqarsimavoq, tassalu taamanili maannamut qatituupalaartunga ilaanneriarlutit tusartarunnarsivat…</w:t>
      </w:r>
    </w:p>
    <w:p w:rsidR="0078697C" w:rsidRPr="002E539F" w:rsidRDefault="0078697C" w:rsidP="00513C5A">
      <w:pPr>
        <w:rPr>
          <w:rFonts w:ascii="Cambria" w:hAnsi="Cambria" w:cs="Cambria"/>
          <w:sz w:val="28"/>
          <w:szCs w:val="28"/>
        </w:rPr>
      </w:pPr>
      <w:r w:rsidRPr="002E539F">
        <w:rPr>
          <w:rFonts w:ascii="Cambria" w:hAnsi="Cambria" w:cs="Cambria"/>
          <w:sz w:val="28"/>
          <w:szCs w:val="28"/>
        </w:rPr>
        <w:t>Taamaalillugu siunissaq immaqa angusaqarfigalugu ingerlavissaraluara angajoqqaannit pinngitsoorsimavara, taamanili angajoqqaagut naalagarilluinnartuugatsigik tamanna ugguutigisanngilara, asugoormi piniussisiginiassagaminngagooq taamaaliorsimasut. Inersimaleramalumi naleqquteruttoramalu tamatumannga pakatsisippallaarunanngilakka, Qujanaq!</w:t>
      </w:r>
    </w:p>
    <w:p w:rsidR="0078697C" w:rsidRPr="002E539F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Pr="002E539F" w:rsidRDefault="0078697C" w:rsidP="00BA2FAC">
      <w:pPr>
        <w:spacing w:line="360" w:lineRule="auto"/>
        <w:outlineLvl w:val="0"/>
        <w:rPr>
          <w:rFonts w:ascii="Cambria" w:hAnsi="Cambria" w:cs="Cambria"/>
          <w:b/>
          <w:bCs/>
          <w:sz w:val="20"/>
          <w:szCs w:val="20"/>
        </w:rPr>
      </w:pPr>
      <w:r w:rsidRPr="002E539F">
        <w:rPr>
          <w:rFonts w:ascii="Cambria" w:hAnsi="Cambria" w:cs="Cambria"/>
          <w:b/>
          <w:bCs/>
          <w:sz w:val="20"/>
          <w:szCs w:val="20"/>
        </w:rPr>
        <w:t>Tigusiffik: Thomas Jessen ”Inuunerma ingerlanerani” (Qup.61-63) Atuakkiorfik 2004</w:t>
      </w:r>
    </w:p>
    <w:p w:rsidR="0078697C" w:rsidRPr="002E539F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Pr="002E539F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D34AB2">
      <w:pPr>
        <w:jc w:val="center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D34AB2">
      <w:pPr>
        <w:jc w:val="center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D34AB2">
      <w:pPr>
        <w:jc w:val="center"/>
        <w:rPr>
          <w:rFonts w:ascii="Cambria" w:hAnsi="Cambria" w:cs="Cambria"/>
          <w:b/>
          <w:bCs/>
          <w:sz w:val="28"/>
          <w:szCs w:val="28"/>
        </w:rPr>
      </w:pPr>
    </w:p>
    <w:p w:rsidR="0078697C" w:rsidRPr="00D34AB2" w:rsidRDefault="0078697C" w:rsidP="00BA2FAC">
      <w:pPr>
        <w:jc w:val="center"/>
        <w:outlineLvl w:val="0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Sunngiffik</w:t>
      </w:r>
    </w:p>
    <w:p w:rsidR="0078697C" w:rsidRDefault="0078697C" w:rsidP="00BA2FAC">
      <w:pPr>
        <w:spacing w:line="360" w:lineRule="auto"/>
        <w:outlineLvl w:val="0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Suliassaq 2</w:t>
      </w:r>
    </w:p>
    <w:p w:rsidR="0078697C" w:rsidRDefault="0078697C" w:rsidP="00D34AB2">
      <w:pPr>
        <w:pStyle w:val="ListParagraph"/>
        <w:numPr>
          <w:ilvl w:val="0"/>
          <w:numId w:val="4"/>
        </w:numPr>
        <w:spacing w:line="360" w:lineRule="auto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Atuakkamit tigulaakkamit apeqqutit akikkit.</w:t>
      </w:r>
    </w:p>
    <w:p w:rsidR="0078697C" w:rsidRDefault="0078697C" w:rsidP="00D34AB2">
      <w:pPr>
        <w:pStyle w:val="ListParagraph"/>
        <w:numPr>
          <w:ilvl w:val="0"/>
          <w:numId w:val="6"/>
        </w:numPr>
        <w:spacing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Meeraallutiguku sumi sisoqqattarsimasut?</w:t>
      </w:r>
    </w:p>
    <w:p w:rsidR="0078697C" w:rsidRPr="00D34AB2" w:rsidRDefault="0078697C" w:rsidP="00D34AB2">
      <w:pPr>
        <w:spacing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78697C" w:rsidRDefault="0078697C" w:rsidP="00D34AB2">
      <w:pPr>
        <w:pStyle w:val="ListParagraph"/>
        <w:numPr>
          <w:ilvl w:val="0"/>
          <w:numId w:val="6"/>
        </w:numPr>
        <w:spacing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Qanoq atsigaluni sisorartalersimava?</w:t>
      </w:r>
    </w:p>
    <w:p w:rsidR="0078697C" w:rsidRPr="00A36556" w:rsidRDefault="0078697C" w:rsidP="00A36556">
      <w:pPr>
        <w:spacing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97C" w:rsidRDefault="0078697C" w:rsidP="00D34AB2">
      <w:pPr>
        <w:pStyle w:val="ListParagraph"/>
        <w:numPr>
          <w:ilvl w:val="0"/>
          <w:numId w:val="6"/>
        </w:numPr>
        <w:spacing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Suut sisoraatigisarpaat?</w:t>
      </w:r>
    </w:p>
    <w:p w:rsidR="0078697C" w:rsidRPr="00A36556" w:rsidRDefault="0078697C" w:rsidP="00A36556">
      <w:pPr>
        <w:spacing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97C" w:rsidRDefault="0078697C" w:rsidP="00D34AB2">
      <w:pPr>
        <w:pStyle w:val="ListParagraph"/>
        <w:numPr>
          <w:ilvl w:val="0"/>
          <w:numId w:val="6"/>
        </w:numPr>
        <w:spacing w:line="360" w:lineRule="auto"/>
        <w:rPr>
          <w:rFonts w:ascii="Cambria" w:hAnsi="Cambria" w:cs="Cambria"/>
          <w:sz w:val="28"/>
          <w:szCs w:val="28"/>
          <w:lang w:val="en-US"/>
        </w:rPr>
      </w:pPr>
      <w:r>
        <w:rPr>
          <w:rFonts w:ascii="Cambria" w:hAnsi="Cambria" w:cs="Cambria"/>
          <w:sz w:val="28"/>
          <w:szCs w:val="28"/>
          <w:lang w:val="en-US"/>
        </w:rPr>
        <w:t>Kikkunuku angalasarsimasut?</w:t>
      </w:r>
    </w:p>
    <w:p w:rsidR="0078697C" w:rsidRPr="00A36556" w:rsidRDefault="0078697C" w:rsidP="00A36556">
      <w:pPr>
        <w:spacing w:line="360" w:lineRule="auto"/>
        <w:rPr>
          <w:rFonts w:ascii="Cambria" w:hAnsi="Cambria" w:cs="Cambria"/>
          <w:sz w:val="28"/>
          <w:szCs w:val="28"/>
          <w:lang w:val="en-US"/>
        </w:rPr>
      </w:pPr>
      <w:r>
        <w:rPr>
          <w:rFonts w:ascii="Cambria" w:hAnsi="Cambria" w:cs="Cambri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97C" w:rsidRPr="00A36556" w:rsidRDefault="0078697C" w:rsidP="00D34AB2">
      <w:pPr>
        <w:pStyle w:val="ListParagraph"/>
        <w:numPr>
          <w:ilvl w:val="0"/>
          <w:numId w:val="6"/>
        </w:numPr>
        <w:spacing w:line="360" w:lineRule="auto"/>
        <w:rPr>
          <w:rFonts w:ascii="Cambria" w:hAnsi="Cambria" w:cs="Cambria"/>
          <w:sz w:val="28"/>
          <w:szCs w:val="28"/>
          <w:lang w:val="en-US"/>
        </w:rPr>
      </w:pPr>
      <w:r w:rsidRPr="00A36556">
        <w:rPr>
          <w:rFonts w:ascii="Cambria" w:hAnsi="Cambria" w:cs="Cambria"/>
          <w:sz w:val="28"/>
          <w:szCs w:val="28"/>
          <w:lang w:val="en-US"/>
        </w:rPr>
        <w:t>Sumununa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A36556">
        <w:rPr>
          <w:rFonts w:ascii="Cambria" w:hAnsi="Cambria" w:cs="Cambria"/>
          <w:sz w:val="28"/>
          <w:szCs w:val="28"/>
          <w:lang w:val="en-US"/>
        </w:rPr>
        <w:t>nunamut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A36556">
        <w:rPr>
          <w:rFonts w:ascii="Cambria" w:hAnsi="Cambria" w:cs="Cambria"/>
          <w:sz w:val="28"/>
          <w:szCs w:val="28"/>
          <w:lang w:val="en-US"/>
        </w:rPr>
        <w:t>sisorarnermik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A36556">
        <w:rPr>
          <w:rFonts w:ascii="Cambria" w:hAnsi="Cambria" w:cs="Cambria"/>
          <w:sz w:val="28"/>
          <w:szCs w:val="28"/>
          <w:lang w:val="en-US"/>
        </w:rPr>
        <w:t>ilinniarnissaanut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A36556">
        <w:rPr>
          <w:rFonts w:ascii="Cambria" w:hAnsi="Cambria" w:cs="Cambria"/>
          <w:sz w:val="28"/>
          <w:szCs w:val="28"/>
          <w:lang w:val="en-US"/>
        </w:rPr>
        <w:t>aallartitaaniarsimagaluartoq?</w:t>
      </w:r>
    </w:p>
    <w:p w:rsidR="0078697C" w:rsidRPr="00A36556" w:rsidRDefault="0078697C" w:rsidP="00A36556">
      <w:pPr>
        <w:spacing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97C" w:rsidRDefault="0078697C" w:rsidP="00D34AB2">
      <w:pPr>
        <w:pStyle w:val="ListParagraph"/>
        <w:numPr>
          <w:ilvl w:val="0"/>
          <w:numId w:val="6"/>
        </w:numPr>
        <w:spacing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Ilinniariarsimava? Sooruna?</w:t>
      </w:r>
    </w:p>
    <w:p w:rsidR="0078697C" w:rsidRPr="00A36556" w:rsidRDefault="0078697C" w:rsidP="00A36556">
      <w:pPr>
        <w:spacing w:line="360" w:lineRule="auto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97C" w:rsidRPr="00A36556" w:rsidRDefault="0078697C" w:rsidP="00A36556">
      <w:pPr>
        <w:spacing w:line="360" w:lineRule="auto"/>
        <w:rPr>
          <w:rFonts w:ascii="Cambria" w:hAnsi="Cambria" w:cs="Cambria"/>
          <w:sz w:val="28"/>
          <w:szCs w:val="28"/>
        </w:rPr>
      </w:pPr>
    </w:p>
    <w:p w:rsidR="0078697C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BA2FAC">
      <w:pPr>
        <w:spacing w:line="360" w:lineRule="auto"/>
        <w:outlineLvl w:val="0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Suliassaq 3</w:t>
      </w:r>
    </w:p>
    <w:p w:rsidR="0078697C" w:rsidRDefault="0078697C" w:rsidP="00BA2FAC">
      <w:pPr>
        <w:spacing w:line="360" w:lineRule="auto"/>
        <w:outlineLvl w:val="0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Inuusuttut sunngiffimmi sammisaat</w:t>
      </w:r>
    </w:p>
    <w:p w:rsidR="0078697C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  <w:r w:rsidRPr="00BD39D8">
        <w:rPr>
          <w:rFonts w:ascii="Eurostile" w:hAnsi="Eurostile" w:cs="Eurostile"/>
          <w:noProof/>
          <w:color w:val="000000"/>
          <w:sz w:val="26"/>
          <w:szCs w:val="26"/>
          <w:lang w:eastAsia="da-D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lede 2" o:spid="_x0000_i1025" type="#_x0000_t75" style="width:120pt;height:184.5pt;visibility:visible">
            <v:imagedata r:id="rId7" o:title=""/>
          </v:shape>
        </w:pict>
      </w:r>
      <w:r>
        <w:rPr>
          <w:noProof/>
          <w:lang w:eastAsia="da-DK"/>
        </w:rPr>
        <w:pict>
          <v:shape id="Billede 1" o:spid="_x0000_s1031" type="#_x0000_t75" style="position:absolute;margin-left:0;margin-top:0;width:222pt;height:146.25pt;z-index:251658240;visibility:visible;mso-position-horizontal:left;mso-position-horizontal-relative:text;mso-position-vertical:top;mso-position-vertical-relative:text">
            <v:imagedata r:id="rId8" o:title=""/>
            <w10:wrap type="square"/>
          </v:shape>
        </w:pict>
      </w:r>
    </w:p>
    <w:p w:rsidR="0078697C" w:rsidRDefault="0078697C" w:rsidP="00E17B28">
      <w:pPr>
        <w:autoSpaceDE w:val="0"/>
        <w:autoSpaceDN w:val="0"/>
        <w:adjustRightInd w:val="0"/>
        <w:spacing w:after="0" w:line="240" w:lineRule="auto"/>
        <w:rPr>
          <w:rFonts w:ascii="Eurostile" w:hAnsi="Eurostile" w:cs="Eurostile"/>
          <w:color w:val="000000"/>
          <w:sz w:val="26"/>
          <w:szCs w:val="26"/>
        </w:rPr>
        <w:sectPr w:rsidR="0078697C">
          <w:headerReference w:type="default" r:id="rId9"/>
          <w:footerReference w:type="default" r:id="rId10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="0078697C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" w:hAnsi="Eurostile" w:cs="Eurostile"/>
          <w:color w:val="000000"/>
          <w:sz w:val="26"/>
          <w:szCs w:val="26"/>
        </w:rPr>
      </w:pPr>
      <w:r>
        <w:rPr>
          <w:rFonts w:ascii="Eurostile" w:hAnsi="Eurostile" w:cs="Eurostile"/>
          <w:color w:val="000000"/>
          <w:sz w:val="26"/>
          <w:szCs w:val="26"/>
        </w:rPr>
        <w:t>Inuusuttuaqqat marluk Ilulissani naapitagut sunngiffiup qanoq pingaaruteqartiginera pillugu oqallitsippagut. Markus tyskiuvoq ukioq ataaseq Ilulissani ukiisoq, Navaranalu Iluliarmiuuvoq. Taakkumita soqutigisaat sumiuussusaallu assigiinngikkaluarlutik qanoq sunngiffik pillugu isummersorpat?</w:t>
      </w:r>
    </w:p>
    <w:p w:rsidR="0078697C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-Bold" w:hAnsi="Eurostile-Bold" w:cs="Eurostile-Bold"/>
          <w:b/>
          <w:bCs/>
          <w:color w:val="BD8DBE"/>
        </w:rPr>
      </w:pPr>
    </w:p>
    <w:p w:rsidR="0078697C" w:rsidRPr="003071E9" w:rsidRDefault="0078697C" w:rsidP="00BA2FAC">
      <w:pPr>
        <w:autoSpaceDE w:val="0"/>
        <w:autoSpaceDN w:val="0"/>
        <w:adjustRightInd w:val="0"/>
        <w:spacing w:after="0" w:line="360" w:lineRule="auto"/>
        <w:outlineLvl w:val="0"/>
        <w:rPr>
          <w:rFonts w:ascii="Eurostile-Bold" w:hAnsi="Eurostile-Bold" w:cs="Eurostile-Bold"/>
          <w:b/>
          <w:bCs/>
          <w:color w:val="BD8DBE"/>
        </w:rPr>
      </w:pPr>
      <w:r w:rsidRPr="003071E9">
        <w:rPr>
          <w:rFonts w:ascii="Eurostile-Bold" w:hAnsi="Eurostile-Bold" w:cs="Eurostile-Bold"/>
          <w:b/>
          <w:bCs/>
          <w:color w:val="BD8DBE"/>
        </w:rPr>
        <w:t>Navarana</w:t>
      </w:r>
    </w:p>
    <w:p w:rsidR="0078697C" w:rsidRPr="003071E9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" w:hAnsi="Eurostile" w:cs="Eurostile"/>
          <w:color w:val="000000"/>
        </w:rPr>
      </w:pPr>
      <w:r w:rsidRPr="003071E9">
        <w:rPr>
          <w:rFonts w:ascii="Eurostile" w:hAnsi="Eurostile" w:cs="Eurostile"/>
          <w:color w:val="000000"/>
        </w:rPr>
        <w:t>Uanga</w:t>
      </w:r>
      <w:r>
        <w:rPr>
          <w:rFonts w:ascii="Eurostile" w:hAnsi="Eurostile" w:cs="Eurostile"/>
          <w:color w:val="000000"/>
        </w:rPr>
        <w:t xml:space="preserve"> </w:t>
      </w:r>
      <w:r w:rsidRPr="003071E9">
        <w:rPr>
          <w:rFonts w:ascii="Eurostile" w:hAnsi="Eurostile" w:cs="Eurostile"/>
          <w:color w:val="000000"/>
        </w:rPr>
        <w:t>isumaqarpunga</w:t>
      </w:r>
      <w:r>
        <w:rPr>
          <w:rFonts w:ascii="Eurostile" w:hAnsi="Eurostile" w:cs="Eurostile"/>
          <w:color w:val="000000"/>
        </w:rPr>
        <w:t xml:space="preserve"> </w:t>
      </w:r>
      <w:r w:rsidRPr="003071E9">
        <w:rPr>
          <w:rFonts w:ascii="Eurostile" w:hAnsi="Eurostile" w:cs="Eurostile"/>
          <w:color w:val="000000"/>
        </w:rPr>
        <w:t>sunngiffimmi</w:t>
      </w:r>
      <w:r>
        <w:rPr>
          <w:rFonts w:ascii="Eurostile" w:hAnsi="Eurostile" w:cs="Eurostile"/>
          <w:color w:val="000000"/>
        </w:rPr>
        <w:t xml:space="preserve"> </w:t>
      </w:r>
      <w:r w:rsidRPr="003071E9">
        <w:rPr>
          <w:rFonts w:ascii="Eurostile" w:hAnsi="Eurostile" w:cs="Eurostile"/>
          <w:color w:val="000000"/>
        </w:rPr>
        <w:t>kinaluunniit</w:t>
      </w:r>
      <w:r>
        <w:rPr>
          <w:rFonts w:ascii="Eurostile" w:hAnsi="Eurostile" w:cs="Eurostile"/>
          <w:color w:val="000000"/>
        </w:rPr>
        <w:t xml:space="preserve"> </w:t>
      </w:r>
      <w:r w:rsidRPr="003071E9">
        <w:rPr>
          <w:rFonts w:ascii="Eurostile" w:hAnsi="Eurostile" w:cs="Eurostile"/>
          <w:color w:val="000000"/>
        </w:rPr>
        <w:t>nuannarisaminik</w:t>
      </w:r>
      <w:r>
        <w:rPr>
          <w:rFonts w:ascii="Eurostile" w:hAnsi="Eurostile" w:cs="Eurostile"/>
          <w:color w:val="000000"/>
        </w:rPr>
        <w:t xml:space="preserve"> </w:t>
      </w:r>
      <w:r w:rsidRPr="003071E9">
        <w:rPr>
          <w:rFonts w:ascii="Eurostile" w:hAnsi="Eurostile" w:cs="Eurostile"/>
          <w:color w:val="000000"/>
        </w:rPr>
        <w:t>sammisaqartassasoq. Soorlu</w:t>
      </w:r>
      <w:r>
        <w:rPr>
          <w:rFonts w:ascii="Eurostile" w:hAnsi="Eurostile" w:cs="Eurostile"/>
          <w:color w:val="000000"/>
        </w:rPr>
        <w:t xml:space="preserve"> </w:t>
      </w:r>
      <w:r w:rsidRPr="003071E9">
        <w:rPr>
          <w:rFonts w:ascii="Eurostile" w:hAnsi="Eurostile" w:cs="Eurostile"/>
          <w:color w:val="000000"/>
        </w:rPr>
        <w:t>uanga</w:t>
      </w:r>
      <w:r>
        <w:rPr>
          <w:rFonts w:ascii="Eurostile" w:hAnsi="Eurostile" w:cs="Eurostile"/>
          <w:color w:val="000000"/>
        </w:rPr>
        <w:t xml:space="preserve"> </w:t>
      </w:r>
      <w:r w:rsidRPr="003071E9">
        <w:rPr>
          <w:rFonts w:ascii="Eurostile" w:hAnsi="Eurostile" w:cs="Eurostile"/>
          <w:color w:val="000000"/>
        </w:rPr>
        <w:t>timersortartunga.</w:t>
      </w:r>
      <w:r>
        <w:rPr>
          <w:rFonts w:ascii="Eurostile" w:hAnsi="Eurostile" w:cs="Eurostile"/>
          <w:color w:val="000000"/>
        </w:rPr>
        <w:t xml:space="preserve"> </w:t>
      </w:r>
      <w:r w:rsidRPr="003071E9">
        <w:rPr>
          <w:rFonts w:ascii="Eurostile" w:hAnsi="Eurostile" w:cs="Eurostile"/>
          <w:color w:val="000000"/>
        </w:rPr>
        <w:t>Nuannarigakku</w:t>
      </w:r>
      <w:r>
        <w:rPr>
          <w:rFonts w:ascii="Eurostile" w:hAnsi="Eurostile" w:cs="Eurostile"/>
          <w:color w:val="000000"/>
        </w:rPr>
        <w:t xml:space="preserve"> </w:t>
      </w:r>
      <w:r w:rsidRPr="003071E9">
        <w:rPr>
          <w:rFonts w:ascii="Eurostile" w:hAnsi="Eurostile" w:cs="Eurostile"/>
          <w:color w:val="000000"/>
        </w:rPr>
        <w:t>timersunngitsooraangama</w:t>
      </w:r>
      <w:r>
        <w:rPr>
          <w:rFonts w:ascii="Eurostile" w:hAnsi="Eurostile" w:cs="Eurostile"/>
          <w:color w:val="000000"/>
        </w:rPr>
        <w:t xml:space="preserve"> </w:t>
      </w:r>
      <w:r w:rsidRPr="003071E9">
        <w:rPr>
          <w:rFonts w:ascii="Eurostile" w:hAnsi="Eurostile" w:cs="Eurostile"/>
          <w:color w:val="000000"/>
        </w:rPr>
        <w:t>amigaateqartutut</w:t>
      </w:r>
      <w:r>
        <w:rPr>
          <w:rFonts w:ascii="Eurostile" w:hAnsi="Eurostile" w:cs="Eurostile"/>
          <w:color w:val="000000"/>
        </w:rPr>
        <w:t xml:space="preserve"> </w:t>
      </w:r>
      <w:r w:rsidRPr="003071E9">
        <w:rPr>
          <w:rFonts w:ascii="Eurostile" w:hAnsi="Eurostile" w:cs="Eurostile"/>
          <w:color w:val="000000"/>
        </w:rPr>
        <w:t>misigisarpunga.</w:t>
      </w:r>
    </w:p>
    <w:p w:rsidR="0078697C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-Bold" w:hAnsi="Eurostile-Bold" w:cs="Eurostile-Bold"/>
          <w:b/>
          <w:bCs/>
          <w:color w:val="6E106A"/>
        </w:rPr>
      </w:pPr>
    </w:p>
    <w:p w:rsidR="0078697C" w:rsidRPr="003071E9" w:rsidRDefault="0078697C" w:rsidP="00BA2FAC">
      <w:pPr>
        <w:autoSpaceDE w:val="0"/>
        <w:autoSpaceDN w:val="0"/>
        <w:adjustRightInd w:val="0"/>
        <w:spacing w:after="0" w:line="360" w:lineRule="auto"/>
        <w:outlineLvl w:val="0"/>
        <w:rPr>
          <w:rFonts w:ascii="Eurostile-Bold" w:hAnsi="Eurostile-Bold" w:cs="Eurostile-Bold"/>
          <w:b/>
          <w:bCs/>
          <w:color w:val="6E106A"/>
        </w:rPr>
      </w:pPr>
      <w:r w:rsidRPr="003071E9">
        <w:rPr>
          <w:rFonts w:ascii="Eurostile-Bold" w:hAnsi="Eurostile-Bold" w:cs="Eurostile-Bold"/>
          <w:b/>
          <w:bCs/>
          <w:color w:val="6E106A"/>
        </w:rPr>
        <w:t>Markus</w:t>
      </w:r>
    </w:p>
    <w:p w:rsidR="0078697C" w:rsidRPr="002E539F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" w:hAnsi="Eurostile" w:cs="Eurostile"/>
          <w:color w:val="000000"/>
          <w:lang w:val="en-US"/>
        </w:rPr>
      </w:pPr>
      <w:r w:rsidRPr="002E539F">
        <w:rPr>
          <w:rFonts w:ascii="Eurostile" w:hAnsi="Eurostile" w:cs="Eurostile"/>
          <w:color w:val="000000"/>
        </w:rPr>
        <w:t xml:space="preserve">Ilumoorputit, taavami inuuneq sumut atussagaluaratsigu? </w:t>
      </w:r>
      <w:r w:rsidRPr="002E539F">
        <w:rPr>
          <w:rFonts w:ascii="Eurostile" w:hAnsi="Eurostile" w:cs="Eurostile"/>
          <w:color w:val="000000"/>
          <w:lang w:val="en-US"/>
        </w:rPr>
        <w:t xml:space="preserve">Soorlu </w:t>
      </w:r>
      <w:r>
        <w:rPr>
          <w:rFonts w:ascii="Eurostile" w:hAnsi="Eurostile" w:cs="Eurostile"/>
          <w:color w:val="000000"/>
          <w:lang w:val="en-US"/>
        </w:rPr>
        <w:t xml:space="preserve">atuartarpugut, </w:t>
      </w:r>
      <w:r w:rsidRPr="002E539F">
        <w:rPr>
          <w:rFonts w:ascii="Eurostile" w:hAnsi="Eurostile" w:cs="Eurostile"/>
          <w:color w:val="000000"/>
          <w:lang w:val="en-US"/>
        </w:rPr>
        <w:t>atuareernittalu kingorna piffissaq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2E539F">
        <w:rPr>
          <w:rFonts w:ascii="Eurostile" w:hAnsi="Eurostile" w:cs="Eurostile"/>
          <w:color w:val="000000"/>
          <w:lang w:val="en-US"/>
        </w:rPr>
        <w:t>atorluartariaqarparput. Sammisassammi amerlasuupilussuupput.</w:t>
      </w:r>
    </w:p>
    <w:p w:rsidR="0078697C" w:rsidRPr="002E539F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-Bold" w:hAnsi="Eurostile-Bold" w:cs="Eurostile-Bold"/>
          <w:b/>
          <w:bCs/>
          <w:color w:val="BD8DBE"/>
          <w:lang w:val="en-US"/>
        </w:rPr>
      </w:pPr>
    </w:p>
    <w:p w:rsidR="0078697C" w:rsidRPr="002E539F" w:rsidRDefault="0078697C" w:rsidP="00BA2FAC">
      <w:pPr>
        <w:autoSpaceDE w:val="0"/>
        <w:autoSpaceDN w:val="0"/>
        <w:adjustRightInd w:val="0"/>
        <w:spacing w:after="0" w:line="360" w:lineRule="auto"/>
        <w:outlineLvl w:val="0"/>
        <w:rPr>
          <w:rFonts w:ascii="Eurostile-Bold" w:hAnsi="Eurostile-Bold" w:cs="Eurostile-Bold"/>
          <w:b/>
          <w:bCs/>
          <w:color w:val="BD8DBE"/>
          <w:lang w:val="en-US"/>
        </w:rPr>
      </w:pPr>
      <w:r w:rsidRPr="002E539F">
        <w:rPr>
          <w:rFonts w:ascii="Eurostile-Bold" w:hAnsi="Eurostile-Bold" w:cs="Eurostile-Bold"/>
          <w:b/>
          <w:bCs/>
          <w:color w:val="BD8DBE"/>
          <w:lang w:val="en-US"/>
        </w:rPr>
        <w:t>Navarana</w:t>
      </w:r>
    </w:p>
    <w:p w:rsidR="0078697C" w:rsidRPr="002E539F" w:rsidRDefault="0078697C" w:rsidP="00BA2FAC">
      <w:pPr>
        <w:autoSpaceDE w:val="0"/>
        <w:autoSpaceDN w:val="0"/>
        <w:adjustRightInd w:val="0"/>
        <w:spacing w:after="0" w:line="360" w:lineRule="auto"/>
        <w:outlineLvl w:val="0"/>
        <w:rPr>
          <w:rFonts w:ascii="Eurostile" w:hAnsi="Eurostile" w:cs="Eurostile"/>
          <w:color w:val="000000"/>
          <w:lang w:val="en-US"/>
        </w:rPr>
      </w:pPr>
      <w:r w:rsidRPr="002E539F">
        <w:rPr>
          <w:rFonts w:ascii="Eurostile" w:hAnsi="Eurostile" w:cs="Eurostile"/>
          <w:color w:val="000000"/>
          <w:lang w:val="en-US"/>
        </w:rPr>
        <w:t>Assersuutigalugu timersorneq, qarasaasialerineq, aneerneq, klubbimiinneq allarpassuillu.</w:t>
      </w:r>
    </w:p>
    <w:p w:rsidR="0078697C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-Bold" w:hAnsi="Eurostile-Bold" w:cs="Eurostile-Bold"/>
          <w:b/>
          <w:bCs/>
          <w:color w:val="6E106A"/>
          <w:lang w:val="en-US"/>
        </w:rPr>
      </w:pPr>
    </w:p>
    <w:p w:rsidR="0078697C" w:rsidRPr="002E539F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-Bold" w:hAnsi="Eurostile-Bold" w:cs="Eurostile-Bold"/>
          <w:b/>
          <w:bCs/>
          <w:color w:val="6E106A"/>
          <w:lang w:val="en-US"/>
        </w:rPr>
      </w:pPr>
    </w:p>
    <w:p w:rsidR="0078697C" w:rsidRPr="002E539F" w:rsidRDefault="0078697C" w:rsidP="00BA2FAC">
      <w:pPr>
        <w:autoSpaceDE w:val="0"/>
        <w:autoSpaceDN w:val="0"/>
        <w:adjustRightInd w:val="0"/>
        <w:spacing w:after="0" w:line="360" w:lineRule="auto"/>
        <w:outlineLvl w:val="0"/>
        <w:rPr>
          <w:rFonts w:ascii="Eurostile-Bold" w:hAnsi="Eurostile-Bold" w:cs="Eurostile-Bold"/>
          <w:b/>
          <w:bCs/>
          <w:color w:val="6E106A"/>
          <w:lang w:val="en-US"/>
        </w:rPr>
      </w:pPr>
      <w:r w:rsidRPr="002E539F">
        <w:rPr>
          <w:rFonts w:ascii="Eurostile-Bold" w:hAnsi="Eurostile-Bold" w:cs="Eurostile-Bold"/>
          <w:b/>
          <w:bCs/>
          <w:color w:val="6E106A"/>
          <w:lang w:val="en-US"/>
        </w:rPr>
        <w:t>Markus</w:t>
      </w:r>
    </w:p>
    <w:p w:rsidR="0078697C" w:rsidRPr="003071E9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" w:hAnsi="Eurostile" w:cs="Eurostile"/>
          <w:color w:val="000000"/>
          <w:lang w:val="en-US"/>
        </w:rPr>
      </w:pPr>
      <w:r w:rsidRPr="003071E9">
        <w:rPr>
          <w:rFonts w:ascii="Eurostile" w:hAnsi="Eurostile" w:cs="Eurostile"/>
          <w:color w:val="000000"/>
          <w:lang w:val="en-US"/>
        </w:rPr>
        <w:t>Taakkuinnaanngillat. Soorlu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uanga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timersortorujussuugaluarlunga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assiliineq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soqutigisupilussuuara.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Eqqissisarpunga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assiliisaaraangama. Kisianni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uanga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soqutigisara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isumaqarpunga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aamma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unamminartortaqartoq.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Isit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ammasariaqarput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suna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assilerusunnerlugu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nalunnginneqartussaagami.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Aamma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Kalaallit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Nunaat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pinngortitarsuaqarpoq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kusanartumik.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Isumaqarpunga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inuusuttuaqqat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aamma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atorluarsinnaagaluaraat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sunngiffimminni.</w:t>
      </w:r>
    </w:p>
    <w:p w:rsidR="0078697C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-Bold" w:hAnsi="Eurostile-Bold" w:cs="Eurostile-Bold"/>
          <w:b/>
          <w:bCs/>
          <w:color w:val="BD8DBE"/>
          <w:lang w:val="en-US"/>
        </w:rPr>
      </w:pPr>
    </w:p>
    <w:p w:rsidR="0078697C" w:rsidRPr="003071E9" w:rsidRDefault="0078697C" w:rsidP="00BA2FAC">
      <w:pPr>
        <w:autoSpaceDE w:val="0"/>
        <w:autoSpaceDN w:val="0"/>
        <w:adjustRightInd w:val="0"/>
        <w:spacing w:after="0" w:line="360" w:lineRule="auto"/>
        <w:outlineLvl w:val="0"/>
        <w:rPr>
          <w:rFonts w:ascii="Eurostile-Bold" w:hAnsi="Eurostile-Bold" w:cs="Eurostile-Bold"/>
          <w:b/>
          <w:bCs/>
          <w:color w:val="BD8DBE"/>
          <w:lang w:val="en-US"/>
        </w:rPr>
      </w:pPr>
      <w:r w:rsidRPr="003071E9">
        <w:rPr>
          <w:rFonts w:ascii="Eurostile-Bold" w:hAnsi="Eurostile-Bold" w:cs="Eurostile-Bold"/>
          <w:b/>
          <w:bCs/>
          <w:color w:val="BD8DBE"/>
          <w:lang w:val="en-US"/>
        </w:rPr>
        <w:t>Navarana</w:t>
      </w:r>
    </w:p>
    <w:p w:rsidR="0078697C" w:rsidRPr="003071E9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" w:hAnsi="Eurostile" w:cs="Eurostile"/>
          <w:color w:val="000000"/>
          <w:lang w:val="en-US"/>
        </w:rPr>
      </w:pPr>
      <w:r w:rsidRPr="003071E9">
        <w:rPr>
          <w:rFonts w:ascii="Eurostile" w:hAnsi="Eurostile" w:cs="Eurostile"/>
          <w:color w:val="000000"/>
          <w:lang w:val="en-US"/>
        </w:rPr>
        <w:t>Uanga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sunngiffinni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soqutigineruara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kammalaatit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ilagissallugit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nuannarineruara.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Kisianni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ilumooraluarpoq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pinngortitarput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atorluarnerusinnaavarput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sunngiffitsinni.Uanga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soorlu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pinngortitamiittarpunga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aamma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ilaanni, kisianni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qaqutigut.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Immaqa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uagut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ulluinnarsiutigivallaarparput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pinngortitaq.</w:t>
      </w:r>
    </w:p>
    <w:p w:rsidR="0078697C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-Bold" w:hAnsi="Eurostile-Bold" w:cs="Eurostile-Bold"/>
          <w:b/>
          <w:bCs/>
          <w:color w:val="6E106A"/>
          <w:lang w:val="en-US"/>
        </w:rPr>
      </w:pPr>
    </w:p>
    <w:p w:rsidR="0078697C" w:rsidRPr="003071E9" w:rsidRDefault="0078697C" w:rsidP="00BA2FAC">
      <w:pPr>
        <w:autoSpaceDE w:val="0"/>
        <w:autoSpaceDN w:val="0"/>
        <w:adjustRightInd w:val="0"/>
        <w:spacing w:after="0" w:line="360" w:lineRule="auto"/>
        <w:outlineLvl w:val="0"/>
        <w:rPr>
          <w:rFonts w:ascii="Eurostile-Bold" w:hAnsi="Eurostile-Bold" w:cs="Eurostile-Bold"/>
          <w:b/>
          <w:bCs/>
          <w:color w:val="6E106A"/>
          <w:lang w:val="en-US"/>
        </w:rPr>
      </w:pPr>
      <w:r w:rsidRPr="003071E9">
        <w:rPr>
          <w:rFonts w:ascii="Eurostile-Bold" w:hAnsi="Eurostile-Bold" w:cs="Eurostile-Bold"/>
          <w:b/>
          <w:bCs/>
          <w:color w:val="6E106A"/>
          <w:lang w:val="en-US"/>
        </w:rPr>
        <w:t>Markus</w:t>
      </w:r>
    </w:p>
    <w:p w:rsidR="0078697C" w:rsidRPr="003071E9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" w:hAnsi="Eurostile" w:cs="Eurostile"/>
          <w:color w:val="000000"/>
          <w:lang w:val="en-US"/>
        </w:rPr>
      </w:pPr>
      <w:r w:rsidRPr="003071E9">
        <w:rPr>
          <w:rFonts w:ascii="Eurostile" w:hAnsi="Eurostile" w:cs="Eurostile"/>
          <w:color w:val="000000"/>
          <w:lang w:val="en-US"/>
        </w:rPr>
        <w:t>Soorlu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uanga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Tysklandimiikkaangama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soqutigisakka</w:t>
      </w:r>
      <w:r>
        <w:rPr>
          <w:rFonts w:ascii="Eurostile" w:hAnsi="Eurostile" w:cs="Eurostile"/>
          <w:color w:val="000000"/>
          <w:lang w:val="en-US"/>
        </w:rPr>
        <w:t xml:space="preserve"> maani a</w:t>
      </w:r>
      <w:r w:rsidRPr="003071E9">
        <w:rPr>
          <w:rFonts w:ascii="Eurostile" w:hAnsi="Eurostile" w:cs="Eurostile"/>
          <w:color w:val="000000"/>
          <w:lang w:val="en-US"/>
        </w:rPr>
        <w:t>alluppakka.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Kisianni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soorlu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iggavimmiinnerusartunga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massakkut. Timersornerusarpunga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pinngortitaq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assileqattaassallugu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ajornanngeqimmat.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Tysklandimiikkaluaruma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immaqa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kammalaatikka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ilagalugit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illoqarfimmiinnerussagaluarpunga.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Maani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periarfissat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allaagamik, immaqalu</w:t>
      </w:r>
    </w:p>
    <w:p w:rsidR="0078697C" w:rsidRPr="003071E9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" w:hAnsi="Eurostile" w:cs="Eurostile"/>
          <w:color w:val="000000"/>
          <w:lang w:val="en-US"/>
        </w:rPr>
      </w:pPr>
      <w:r w:rsidRPr="002D2B80">
        <w:rPr>
          <w:rFonts w:ascii="Eurostile" w:hAnsi="Eurostile" w:cs="Eurostile"/>
          <w:color w:val="000000"/>
          <w:lang w:val="en-US"/>
        </w:rPr>
        <w:t>ikinnerullutik. Kisianni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2D2B80">
        <w:rPr>
          <w:rFonts w:ascii="Eurostile" w:hAnsi="Eurostile" w:cs="Eurostile"/>
          <w:color w:val="000000"/>
          <w:lang w:val="en-US"/>
        </w:rPr>
        <w:t>immaqa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2D2B80">
        <w:rPr>
          <w:rFonts w:ascii="Eurostile" w:hAnsi="Eurostile" w:cs="Eurostile"/>
          <w:color w:val="000000"/>
          <w:lang w:val="en-US"/>
        </w:rPr>
        <w:t>pinngortitaq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2D2B80">
        <w:rPr>
          <w:rFonts w:ascii="Eurostile" w:hAnsi="Eurostile" w:cs="Eurostile"/>
          <w:color w:val="000000"/>
          <w:lang w:val="en-US"/>
        </w:rPr>
        <w:t>atorluarneqarsinnaagaluarpoq,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2D2B80">
        <w:rPr>
          <w:rFonts w:ascii="Eurostile" w:hAnsi="Eurostile" w:cs="Eurostile"/>
          <w:color w:val="000000"/>
          <w:lang w:val="en-US"/>
        </w:rPr>
        <w:t>soorlu: Qimusserneq, qajartorneq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allallu.</w:t>
      </w:r>
    </w:p>
    <w:p w:rsidR="0078697C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-Bold" w:hAnsi="Eurostile-Bold" w:cs="Eurostile-Bold"/>
          <w:b/>
          <w:bCs/>
          <w:color w:val="BD8DBE"/>
          <w:lang w:val="en-US"/>
        </w:rPr>
      </w:pPr>
    </w:p>
    <w:p w:rsidR="0078697C" w:rsidRPr="003071E9" w:rsidRDefault="0078697C" w:rsidP="00BA2FAC">
      <w:pPr>
        <w:autoSpaceDE w:val="0"/>
        <w:autoSpaceDN w:val="0"/>
        <w:adjustRightInd w:val="0"/>
        <w:spacing w:after="0" w:line="360" w:lineRule="auto"/>
        <w:outlineLvl w:val="0"/>
        <w:rPr>
          <w:rFonts w:ascii="Eurostile-Bold" w:hAnsi="Eurostile-Bold" w:cs="Eurostile-Bold"/>
          <w:b/>
          <w:bCs/>
          <w:color w:val="BD8DBE"/>
          <w:lang w:val="en-US"/>
        </w:rPr>
      </w:pPr>
      <w:r w:rsidRPr="003071E9">
        <w:rPr>
          <w:rFonts w:ascii="Eurostile-Bold" w:hAnsi="Eurostile-Bold" w:cs="Eurostile-Bold"/>
          <w:b/>
          <w:bCs/>
          <w:color w:val="BD8DBE"/>
          <w:lang w:val="en-US"/>
        </w:rPr>
        <w:t>Navarana</w:t>
      </w:r>
    </w:p>
    <w:p w:rsidR="0078697C" w:rsidRPr="003071E9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" w:hAnsi="Eurostile" w:cs="Eurostile"/>
          <w:color w:val="000000"/>
          <w:lang w:val="en-US"/>
        </w:rPr>
      </w:pPr>
      <w:r w:rsidRPr="003071E9">
        <w:rPr>
          <w:rFonts w:ascii="Eurostile" w:hAnsi="Eurostile" w:cs="Eurostile"/>
          <w:color w:val="000000"/>
          <w:lang w:val="en-US"/>
        </w:rPr>
        <w:t>Soorlumi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uanga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qimussertarpunga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ilaanneeriarlunga.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Kisianni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isumaqarpunga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aamma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soorlu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maani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Ilulissani</w:t>
      </w:r>
      <w:r>
        <w:rPr>
          <w:rFonts w:ascii="Eurostile" w:hAnsi="Eurostile" w:cs="Eurostile"/>
          <w:color w:val="000000"/>
          <w:lang w:val="en-US"/>
        </w:rPr>
        <w:t xml:space="preserve"> p</w:t>
      </w:r>
      <w:r w:rsidRPr="003071E9">
        <w:rPr>
          <w:rFonts w:ascii="Eurostile" w:hAnsi="Eurostile" w:cs="Eurostile"/>
          <w:color w:val="000000"/>
          <w:lang w:val="en-US"/>
        </w:rPr>
        <w:t>eriarfissat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amerlanerusinnaasut: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Filmertarfeqarsinnaavoq,ornittarfiusinnaasoq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arlaat. Soorlu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uagut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klubbimiissinnaanngittut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aneernerusarpugut, aatsaat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qeqareerutta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klubbimiissinnaanngortussaagatta.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Taava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kammalaatikkalu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aneernerusarpugut, allamik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ornittarfeqannginnami.</w:t>
      </w:r>
    </w:p>
    <w:p w:rsidR="0078697C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-Bold" w:hAnsi="Eurostile-Bold" w:cs="Eurostile-Bold"/>
          <w:b/>
          <w:bCs/>
          <w:color w:val="6E106A"/>
          <w:lang w:val="en-US"/>
        </w:rPr>
      </w:pPr>
    </w:p>
    <w:p w:rsidR="0078697C" w:rsidRPr="003071E9" w:rsidRDefault="0078697C" w:rsidP="00BA2FAC">
      <w:pPr>
        <w:autoSpaceDE w:val="0"/>
        <w:autoSpaceDN w:val="0"/>
        <w:adjustRightInd w:val="0"/>
        <w:spacing w:after="0" w:line="360" w:lineRule="auto"/>
        <w:outlineLvl w:val="0"/>
        <w:rPr>
          <w:rFonts w:ascii="Eurostile-Bold" w:hAnsi="Eurostile-Bold" w:cs="Eurostile-Bold"/>
          <w:b/>
          <w:bCs/>
          <w:color w:val="6E106A"/>
          <w:lang w:val="en-US"/>
        </w:rPr>
      </w:pPr>
      <w:r w:rsidRPr="003071E9">
        <w:rPr>
          <w:rFonts w:ascii="Eurostile-Bold" w:hAnsi="Eurostile-Bold" w:cs="Eurostile-Bold"/>
          <w:b/>
          <w:bCs/>
          <w:color w:val="6E106A"/>
          <w:lang w:val="en-US"/>
        </w:rPr>
        <w:t>Markus</w:t>
      </w:r>
    </w:p>
    <w:p w:rsidR="0078697C" w:rsidRPr="003071E9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" w:hAnsi="Eurostile" w:cs="Eurostile"/>
          <w:color w:val="000000"/>
          <w:lang w:val="en-US"/>
        </w:rPr>
      </w:pPr>
      <w:r w:rsidRPr="003071E9">
        <w:rPr>
          <w:rFonts w:ascii="Eurostile" w:hAnsi="Eurostile" w:cs="Eurostile"/>
          <w:color w:val="000000"/>
          <w:lang w:val="en-US"/>
        </w:rPr>
        <w:t>Aap, immaqa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inuusuttuaraqatigut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maani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Kalaallit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Nunaanni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periarfissarsiornerusinnaapput.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Maanimi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soorlu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Klubbimukaruma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taava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kikkulluunniit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kammalaatikka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naapissinnaavakka.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Soorlu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immaqa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kulturimut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tunngasut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amerlanerulersinnaapput: Isiginnaartitsinermut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tunngasut,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pinngortitamukaqatig</w:t>
      </w:r>
      <w:r>
        <w:rPr>
          <w:rFonts w:ascii="Eurostile" w:hAnsi="Eurostile" w:cs="Eurostile"/>
          <w:color w:val="000000"/>
          <w:lang w:val="en-US"/>
        </w:rPr>
        <w:t xml:space="preserve">iittarneq, nipilersoqatigiinneq. </w:t>
      </w:r>
      <w:r w:rsidRPr="003071E9">
        <w:rPr>
          <w:rFonts w:ascii="Eurostile" w:hAnsi="Eurostile" w:cs="Eurostile"/>
          <w:color w:val="000000"/>
          <w:lang w:val="en-US"/>
        </w:rPr>
        <w:t>Taakkua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ilaat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pinngortitami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ingerlanneqarsinnaapput.</w:t>
      </w:r>
    </w:p>
    <w:p w:rsidR="0078697C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-Bold" w:hAnsi="Eurostile-Bold" w:cs="Eurostile-Bold"/>
          <w:b/>
          <w:bCs/>
          <w:color w:val="BD8DBE"/>
          <w:lang w:val="en-US"/>
        </w:rPr>
      </w:pPr>
    </w:p>
    <w:p w:rsidR="0078697C" w:rsidRPr="003071E9" w:rsidRDefault="0078697C" w:rsidP="00BA2FAC">
      <w:pPr>
        <w:autoSpaceDE w:val="0"/>
        <w:autoSpaceDN w:val="0"/>
        <w:adjustRightInd w:val="0"/>
        <w:spacing w:after="0" w:line="360" w:lineRule="auto"/>
        <w:outlineLvl w:val="0"/>
        <w:rPr>
          <w:rFonts w:ascii="Eurostile-Bold" w:hAnsi="Eurostile-Bold" w:cs="Eurostile-Bold"/>
          <w:b/>
          <w:bCs/>
          <w:color w:val="BD8DBE"/>
          <w:lang w:val="en-US"/>
        </w:rPr>
      </w:pPr>
      <w:r w:rsidRPr="003071E9">
        <w:rPr>
          <w:rFonts w:ascii="Eurostile-Bold" w:hAnsi="Eurostile-Bold" w:cs="Eurostile-Bold"/>
          <w:b/>
          <w:bCs/>
          <w:color w:val="BD8DBE"/>
          <w:lang w:val="en-US"/>
        </w:rPr>
        <w:t>Navarana</w:t>
      </w:r>
    </w:p>
    <w:p w:rsidR="0078697C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" w:hAnsi="Eurostile" w:cs="Eurostile"/>
          <w:color w:val="000000"/>
          <w:lang w:val="en-US"/>
        </w:rPr>
      </w:pPr>
      <w:r w:rsidRPr="003071E9">
        <w:rPr>
          <w:rFonts w:ascii="Eurostile" w:hAnsi="Eurostile" w:cs="Eurostile"/>
          <w:color w:val="000000"/>
          <w:lang w:val="en-US"/>
        </w:rPr>
        <w:t>Aap, immaqa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taava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soorlu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erinarsortoqartaleraluarpat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assersuutigalugu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niviarsiaqqat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arlaata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immaqa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erinarsoqataasalerluni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paasisinnaavaa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pikkoriffigalugu.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Kisianni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uanga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maaniinnera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nuannaraara.</w:t>
      </w:r>
    </w:p>
    <w:p w:rsidR="0078697C" w:rsidRPr="003071E9" w:rsidRDefault="0078697C" w:rsidP="00EE50A9">
      <w:pPr>
        <w:autoSpaceDE w:val="0"/>
        <w:autoSpaceDN w:val="0"/>
        <w:adjustRightInd w:val="0"/>
        <w:spacing w:after="0" w:line="360" w:lineRule="auto"/>
        <w:rPr>
          <w:rFonts w:ascii="Eurostile" w:hAnsi="Eurostile" w:cs="Eurostile"/>
          <w:color w:val="000000"/>
          <w:lang w:val="en-US"/>
        </w:rPr>
      </w:pPr>
    </w:p>
    <w:p w:rsidR="0078697C" w:rsidRPr="003071E9" w:rsidRDefault="0078697C" w:rsidP="00BA2FAC">
      <w:pPr>
        <w:autoSpaceDE w:val="0"/>
        <w:autoSpaceDN w:val="0"/>
        <w:adjustRightInd w:val="0"/>
        <w:spacing w:after="0" w:line="360" w:lineRule="auto"/>
        <w:outlineLvl w:val="0"/>
        <w:rPr>
          <w:rFonts w:ascii="Eurostile-Bold" w:hAnsi="Eurostile-Bold" w:cs="Eurostile-Bold"/>
          <w:b/>
          <w:bCs/>
          <w:color w:val="6E106A"/>
          <w:lang w:val="en-US"/>
        </w:rPr>
      </w:pPr>
      <w:r w:rsidRPr="003071E9">
        <w:rPr>
          <w:rFonts w:ascii="Eurostile-Bold" w:hAnsi="Eurostile-Bold" w:cs="Eurostile-Bold"/>
          <w:b/>
          <w:bCs/>
          <w:color w:val="6E106A"/>
          <w:lang w:val="en-US"/>
        </w:rPr>
        <w:t>Markus</w:t>
      </w:r>
    </w:p>
    <w:p w:rsidR="0078697C" w:rsidRPr="003071E9" w:rsidRDefault="0078697C" w:rsidP="00EE50A9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b/>
          <w:bCs/>
          <w:lang w:val="en-US"/>
        </w:rPr>
      </w:pPr>
      <w:r w:rsidRPr="003071E9">
        <w:rPr>
          <w:rFonts w:ascii="Eurostile" w:hAnsi="Eurostile" w:cs="Eurostile"/>
          <w:color w:val="000000"/>
          <w:lang w:val="en-US"/>
        </w:rPr>
        <w:t>Ilumoorputit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nunarsi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nuannersorujussuuvoq, kisianni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aamma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qanorluunniit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periarfissat</w:t>
      </w:r>
      <w:r>
        <w:rPr>
          <w:rFonts w:ascii="Eurostile" w:hAnsi="Eurostile" w:cs="Eurostile"/>
          <w:color w:val="000000"/>
          <w:lang w:val="en-US"/>
        </w:rPr>
        <w:t xml:space="preserve"> </w:t>
      </w:r>
      <w:r w:rsidRPr="003071E9">
        <w:rPr>
          <w:rFonts w:ascii="Eurostile" w:hAnsi="Eurostile" w:cs="Eurostile"/>
          <w:color w:val="000000"/>
          <w:lang w:val="en-US"/>
        </w:rPr>
        <w:t>amerlisarneqartuarsinnaapput.</w:t>
      </w:r>
    </w:p>
    <w:p w:rsidR="0078697C" w:rsidRPr="002B6422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  <w:lang w:val="en-US"/>
        </w:rPr>
      </w:pPr>
    </w:p>
    <w:p w:rsidR="0078697C" w:rsidRPr="00244F20" w:rsidRDefault="0078697C" w:rsidP="00BA2FAC">
      <w:pPr>
        <w:spacing w:line="360" w:lineRule="auto"/>
        <w:outlineLvl w:val="0"/>
        <w:rPr>
          <w:rFonts w:ascii="Cambria" w:hAnsi="Cambria" w:cs="Cambria"/>
          <w:b/>
          <w:bCs/>
          <w:sz w:val="20"/>
          <w:szCs w:val="20"/>
        </w:rPr>
        <w:sectPr w:rsidR="0078697C" w:rsidRPr="00244F20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 w:rsidRPr="00244F20">
        <w:rPr>
          <w:rFonts w:ascii="Cambria" w:hAnsi="Cambria" w:cs="Cambria"/>
          <w:b/>
          <w:bCs/>
          <w:sz w:val="20"/>
          <w:szCs w:val="20"/>
        </w:rPr>
        <w:t xml:space="preserve">Aallerfik </w:t>
      </w:r>
      <w:hyperlink r:id="rId11" w:history="1">
        <w:r w:rsidRPr="00244F20">
          <w:rPr>
            <w:rStyle w:val="Hyperlink"/>
            <w:rFonts w:ascii="Cambria" w:hAnsi="Cambria" w:cs="Cambria"/>
            <w:b/>
            <w:bCs/>
            <w:sz w:val="20"/>
            <w:szCs w:val="20"/>
          </w:rPr>
          <w:t>http://www.inuk.paarisa.gl/index.php?id=316&amp;L=1</w:t>
        </w:r>
      </w:hyperlink>
    </w:p>
    <w:p w:rsidR="0078697C" w:rsidRPr="00244F20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Pr="00244F20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Pr="00244F20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Pr="00244F20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Pr="00244F20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Pr="00244F20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Pr="00244F20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Pr="00244F20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C96AE3">
      <w:pPr>
        <w:spacing w:line="360" w:lineRule="auto"/>
        <w:rPr>
          <w:rFonts w:ascii="Cambria" w:hAnsi="Cambria" w:cs="Cambria"/>
          <w:b/>
          <w:bCs/>
          <w:sz w:val="28"/>
          <w:szCs w:val="28"/>
        </w:rPr>
      </w:pPr>
    </w:p>
    <w:p w:rsidR="0078697C" w:rsidRDefault="0078697C" w:rsidP="00BA2FAC">
      <w:pPr>
        <w:spacing w:line="360" w:lineRule="auto"/>
        <w:outlineLvl w:val="0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Suliassaq 4</w:t>
      </w:r>
    </w:p>
    <w:p w:rsidR="0078697C" w:rsidRPr="00CF657C" w:rsidRDefault="0078697C" w:rsidP="00CF657C">
      <w:pPr>
        <w:pStyle w:val="ListParagraph"/>
        <w:numPr>
          <w:ilvl w:val="0"/>
          <w:numId w:val="4"/>
        </w:numPr>
        <w:spacing w:line="360" w:lineRule="auto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Sunngiffik inuusuttut eqqartugaat isummerfigiuk illillu nammineq sunngiffik qanoq atortarnerlugu allaaseralugu.</w:t>
      </w:r>
    </w:p>
    <w:p w:rsidR="0078697C" w:rsidRPr="001132C2" w:rsidRDefault="0078697C" w:rsidP="001132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4BE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</w:t>
      </w:r>
      <w:r w:rsidRPr="001132C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697C" w:rsidRPr="00146384" w:rsidRDefault="0078697C" w:rsidP="00BA2FAC">
      <w:pPr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46384">
        <w:rPr>
          <w:rFonts w:ascii="Cambria" w:hAnsi="Cambria" w:cs="Cambria"/>
          <w:b/>
          <w:bCs/>
          <w:sz w:val="28"/>
          <w:szCs w:val="28"/>
        </w:rPr>
        <w:t>Oqaasilerineq</w:t>
      </w:r>
    </w:p>
    <w:p w:rsidR="0078697C" w:rsidRPr="00146384" w:rsidRDefault="0078697C" w:rsidP="001132C2">
      <w:pPr>
        <w:spacing w:line="360" w:lineRule="auto"/>
        <w:jc w:val="center"/>
        <w:rPr>
          <w:rFonts w:ascii="Cambria" w:hAnsi="Cambria" w:cs="Cambria"/>
          <w:b/>
          <w:bCs/>
          <w:sz w:val="28"/>
          <w:szCs w:val="28"/>
        </w:rPr>
      </w:pPr>
      <w:r w:rsidRPr="00146384">
        <w:rPr>
          <w:rFonts w:ascii="Cambria" w:hAnsi="Cambria" w:cs="Cambria"/>
          <w:b/>
          <w:bCs/>
          <w:sz w:val="28"/>
          <w:szCs w:val="28"/>
        </w:rPr>
        <w:t>Suliassaq 5</w:t>
      </w:r>
    </w:p>
    <w:p w:rsidR="0078697C" w:rsidRPr="00675108" w:rsidRDefault="0078697C" w:rsidP="00CF657C">
      <w:pPr>
        <w:spacing w:line="360" w:lineRule="auto"/>
        <w:rPr>
          <w:rFonts w:ascii="Cambria" w:hAnsi="Cambria" w:cs="Cambria"/>
          <w:sz w:val="28"/>
          <w:szCs w:val="28"/>
          <w:lang w:val="en-US"/>
        </w:rPr>
      </w:pPr>
      <w:r w:rsidRPr="00675108">
        <w:rPr>
          <w:rFonts w:ascii="Cambria" w:hAnsi="Cambria" w:cs="Cambria"/>
          <w:sz w:val="28"/>
          <w:szCs w:val="28"/>
          <w:lang w:val="en-US"/>
        </w:rPr>
        <w:t>Taggisit immersugassami ataaniittut allanngorartikkit. Taggit ”Qooroq”</w:t>
      </w:r>
      <w:r>
        <w:rPr>
          <w:rFonts w:ascii="Cambria" w:hAnsi="Cambria" w:cs="Cambria"/>
          <w:sz w:val="28"/>
          <w:szCs w:val="28"/>
          <w:lang w:val="en-US"/>
        </w:rPr>
        <w:t xml:space="preserve"> allanngorartinneqartoq takuuk titarnermi siullermi.</w:t>
      </w:r>
    </w:p>
    <w:p w:rsidR="0078697C" w:rsidRPr="00675108" w:rsidRDefault="0078697C" w:rsidP="00CF657C">
      <w:pPr>
        <w:spacing w:line="360" w:lineRule="auto"/>
        <w:rPr>
          <w:rFonts w:ascii="Cambria" w:hAnsi="Cambria" w:cs="Cambria"/>
          <w:sz w:val="28"/>
          <w:szCs w:val="28"/>
          <w:lang w:val="en-US"/>
        </w:rPr>
      </w:pPr>
    </w:p>
    <w:p w:rsidR="0078697C" w:rsidRPr="00675108" w:rsidRDefault="0078697C" w:rsidP="00CF657C">
      <w:pPr>
        <w:spacing w:line="360" w:lineRule="auto"/>
        <w:rPr>
          <w:rFonts w:ascii="Cambria" w:hAnsi="Cambria" w:cs="Cambria"/>
          <w:sz w:val="28"/>
          <w:szCs w:val="28"/>
          <w:lang w:val="en-US"/>
        </w:rPr>
      </w:pPr>
      <w:r w:rsidRPr="00146384">
        <w:rPr>
          <w:rFonts w:ascii="Cambria" w:hAnsi="Cambria" w:cs="Cambria"/>
          <w:b/>
          <w:bCs/>
          <w:sz w:val="20"/>
          <w:szCs w:val="20"/>
          <w:lang w:val="en-US"/>
        </w:rPr>
        <w:t xml:space="preserve">Taggit taasiinnarniut </w:t>
      </w:r>
      <w:r w:rsidRPr="00146384">
        <w:rPr>
          <w:rFonts w:ascii="Cambria" w:hAnsi="Cambria" w:cs="Cambria"/>
          <w:b/>
          <w:bCs/>
          <w:sz w:val="20"/>
          <w:szCs w:val="20"/>
          <w:lang w:val="en-US"/>
        </w:rPr>
        <w:tab/>
      </w:r>
      <w:r w:rsidRPr="00675108">
        <w:rPr>
          <w:rFonts w:ascii="Cambria" w:hAnsi="Cambria" w:cs="Cambria"/>
          <w:b/>
          <w:bCs/>
          <w:sz w:val="20"/>
          <w:szCs w:val="20"/>
          <w:lang w:val="en-US"/>
        </w:rPr>
        <w:tab/>
      </w:r>
      <w:r w:rsidRPr="00146384">
        <w:rPr>
          <w:rFonts w:ascii="Cambria" w:hAnsi="Cambria" w:cs="Cambria"/>
          <w:b/>
          <w:bCs/>
          <w:sz w:val="20"/>
          <w:szCs w:val="20"/>
          <w:lang w:val="en-US"/>
        </w:rPr>
        <w:t>Taggit taasiinnarniut</w:t>
      </w:r>
      <w:r w:rsidRPr="00146384">
        <w:rPr>
          <w:rFonts w:ascii="Cambria" w:hAnsi="Cambria" w:cs="Cambria"/>
          <w:b/>
          <w:bCs/>
          <w:sz w:val="20"/>
          <w:szCs w:val="20"/>
          <w:lang w:val="en-US"/>
        </w:rPr>
        <w:tab/>
        <w:t>Taggit allamoorut</w:t>
      </w:r>
    </w:p>
    <w:p w:rsidR="0078697C" w:rsidRPr="00146384" w:rsidRDefault="0078697C" w:rsidP="00CF657C">
      <w:pPr>
        <w:spacing w:line="360" w:lineRule="auto"/>
        <w:rPr>
          <w:rFonts w:ascii="Cambria" w:hAnsi="Cambria" w:cs="Cambria"/>
          <w:b/>
          <w:bCs/>
          <w:sz w:val="20"/>
          <w:szCs w:val="20"/>
        </w:rPr>
      </w:pPr>
      <w:r w:rsidRPr="00146384">
        <w:rPr>
          <w:rFonts w:ascii="Cambria" w:hAnsi="Cambria" w:cs="Cambria"/>
          <w:b/>
          <w:bCs/>
          <w:sz w:val="20"/>
          <w:szCs w:val="20"/>
        </w:rPr>
        <w:t>ataasersiut</w:t>
      </w:r>
      <w:r w:rsidRPr="00146384">
        <w:rPr>
          <w:rFonts w:ascii="Cambria" w:hAnsi="Cambria" w:cs="Cambria"/>
          <w:b/>
          <w:bCs/>
          <w:sz w:val="20"/>
          <w:szCs w:val="20"/>
        </w:rPr>
        <w:tab/>
      </w:r>
      <w:r w:rsidRPr="00146384">
        <w:rPr>
          <w:rFonts w:ascii="Cambria" w:hAnsi="Cambria" w:cs="Cambria"/>
          <w:b/>
          <w:bCs/>
          <w:sz w:val="20"/>
          <w:szCs w:val="20"/>
        </w:rPr>
        <w:tab/>
      </w:r>
      <w:r w:rsidRPr="00146384">
        <w:rPr>
          <w:rFonts w:ascii="Cambria" w:hAnsi="Cambria" w:cs="Cambria"/>
          <w:b/>
          <w:bCs/>
          <w:sz w:val="20"/>
          <w:szCs w:val="20"/>
        </w:rPr>
        <w:tab/>
        <w:t xml:space="preserve">qasseersiut </w:t>
      </w:r>
      <w:r>
        <w:rPr>
          <w:rFonts w:ascii="Cambria" w:hAnsi="Cambria" w:cs="Cambria"/>
          <w:b/>
          <w:bCs/>
          <w:sz w:val="20"/>
          <w:szCs w:val="20"/>
        </w:rPr>
        <w:tab/>
      </w:r>
      <w:r>
        <w:rPr>
          <w:rFonts w:ascii="Cambria" w:hAnsi="Cambria" w:cs="Cambria"/>
          <w:b/>
          <w:bCs/>
          <w:sz w:val="20"/>
          <w:szCs w:val="20"/>
        </w:rPr>
        <w:tab/>
      </w:r>
      <w:r w:rsidRPr="00146384">
        <w:rPr>
          <w:rFonts w:ascii="Cambria" w:hAnsi="Cambria" w:cs="Cambria"/>
          <w:b/>
          <w:bCs/>
          <w:sz w:val="20"/>
          <w:szCs w:val="20"/>
        </w:rPr>
        <w:t>ataasersiut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59"/>
        <w:gridCol w:w="3259"/>
        <w:gridCol w:w="3260"/>
      </w:tblGrid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b/>
                <w:bCs/>
                <w:color w:val="0070C0"/>
                <w:sz w:val="28"/>
                <w:szCs w:val="28"/>
              </w:rPr>
            </w:pPr>
            <w:r w:rsidRPr="00BD39D8">
              <w:rPr>
                <w:rFonts w:ascii="Cambria" w:hAnsi="Cambria" w:cs="Cambria"/>
                <w:b/>
                <w:bCs/>
                <w:color w:val="0070C0"/>
                <w:sz w:val="28"/>
                <w:szCs w:val="28"/>
              </w:rPr>
              <w:t>Qooroq</w:t>
            </w: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b/>
                <w:bCs/>
                <w:color w:val="0070C0"/>
                <w:sz w:val="28"/>
                <w:szCs w:val="28"/>
              </w:rPr>
            </w:pPr>
            <w:r w:rsidRPr="00BD39D8">
              <w:rPr>
                <w:rFonts w:ascii="Cambria" w:hAnsi="Cambria" w:cs="Cambria"/>
                <w:b/>
                <w:bCs/>
                <w:color w:val="0070C0"/>
                <w:sz w:val="28"/>
                <w:szCs w:val="28"/>
              </w:rPr>
              <w:t>Qooqqut</w:t>
            </w: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b/>
                <w:bCs/>
                <w:color w:val="0070C0"/>
                <w:sz w:val="28"/>
                <w:szCs w:val="28"/>
              </w:rPr>
            </w:pPr>
            <w:r w:rsidRPr="00BD39D8">
              <w:rPr>
                <w:rFonts w:ascii="Cambria" w:hAnsi="Cambria" w:cs="Cambria"/>
                <w:b/>
                <w:bCs/>
                <w:color w:val="0070C0"/>
                <w:sz w:val="28"/>
                <w:szCs w:val="28"/>
              </w:rPr>
              <w:t>Qooqqup</w:t>
            </w: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  <w:r w:rsidRPr="00BD39D8">
              <w:rPr>
                <w:rFonts w:ascii="Cambria" w:hAnsi="Cambria" w:cs="Cambria"/>
                <w:sz w:val="28"/>
                <w:szCs w:val="28"/>
              </w:rPr>
              <w:t>palasip</w:t>
            </w: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  <w:r w:rsidRPr="00BD39D8">
              <w:rPr>
                <w:rFonts w:ascii="Cambria" w:hAnsi="Cambria" w:cs="Cambria"/>
                <w:sz w:val="28"/>
                <w:szCs w:val="28"/>
              </w:rPr>
              <w:t>Ukioq</w:t>
            </w: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  <w:r w:rsidRPr="00BD39D8">
              <w:rPr>
                <w:rFonts w:ascii="Cambria" w:hAnsi="Cambria" w:cs="Cambria"/>
                <w:sz w:val="28"/>
                <w:szCs w:val="28"/>
              </w:rPr>
              <w:t>Nunat</w:t>
            </w: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  <w:r w:rsidRPr="00BD39D8">
              <w:rPr>
                <w:rFonts w:ascii="Cambria" w:hAnsi="Cambria" w:cs="Cambria"/>
                <w:sz w:val="28"/>
                <w:szCs w:val="28"/>
              </w:rPr>
              <w:t>Puisip</w:t>
            </w: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  <w:r w:rsidRPr="00BD39D8">
              <w:rPr>
                <w:rFonts w:ascii="Cambria" w:hAnsi="Cambria" w:cs="Cambria"/>
                <w:sz w:val="28"/>
                <w:szCs w:val="28"/>
              </w:rPr>
              <w:t>Qaqqaq</w:t>
            </w: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  <w:r w:rsidRPr="00BD39D8">
              <w:rPr>
                <w:rFonts w:ascii="Cambria" w:hAnsi="Cambria" w:cs="Cambria"/>
                <w:sz w:val="28"/>
                <w:szCs w:val="28"/>
              </w:rPr>
              <w:t>Inuit</w:t>
            </w: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  <w:r w:rsidRPr="00BD39D8">
              <w:rPr>
                <w:rFonts w:ascii="Cambria" w:hAnsi="Cambria" w:cs="Cambria"/>
                <w:sz w:val="28"/>
                <w:szCs w:val="28"/>
              </w:rPr>
              <w:t>Sisoraatip</w:t>
            </w:r>
          </w:p>
        </w:tc>
      </w:tr>
    </w:tbl>
    <w:p w:rsidR="0078697C" w:rsidRPr="00146384" w:rsidRDefault="0078697C" w:rsidP="00CF657C">
      <w:pPr>
        <w:spacing w:line="360" w:lineRule="auto"/>
        <w:rPr>
          <w:rFonts w:ascii="Cambria" w:hAnsi="Cambria" w:cs="Cambria"/>
          <w:sz w:val="28"/>
          <w:szCs w:val="28"/>
        </w:rPr>
      </w:pPr>
    </w:p>
    <w:p w:rsidR="0078697C" w:rsidRPr="00146384" w:rsidRDefault="0078697C" w:rsidP="00CF657C">
      <w:pPr>
        <w:spacing w:line="360" w:lineRule="auto"/>
        <w:rPr>
          <w:rFonts w:ascii="Cambria" w:hAnsi="Cambria" w:cs="Cambria"/>
          <w:sz w:val="28"/>
          <w:szCs w:val="28"/>
        </w:rPr>
      </w:pPr>
    </w:p>
    <w:p w:rsidR="0078697C" w:rsidRPr="00146384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697C" w:rsidRPr="00146384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697C" w:rsidRPr="00146384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697C" w:rsidRPr="00146384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697C" w:rsidRPr="00146384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697C" w:rsidRPr="00146384" w:rsidRDefault="0078697C" w:rsidP="00BA2FAC">
      <w:pPr>
        <w:spacing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46384">
        <w:rPr>
          <w:rFonts w:ascii="Times New Roman" w:hAnsi="Times New Roman" w:cs="Times New Roman"/>
          <w:b/>
          <w:bCs/>
          <w:sz w:val="28"/>
          <w:szCs w:val="28"/>
        </w:rPr>
        <w:t>Suliassaq 6</w:t>
      </w:r>
    </w:p>
    <w:p w:rsidR="0078697C" w:rsidRPr="003071E9" w:rsidRDefault="0078697C" w:rsidP="00BA2FAC">
      <w:pPr>
        <w:spacing w:line="360" w:lineRule="auto"/>
        <w:outlineLvl w:val="0"/>
        <w:rPr>
          <w:rFonts w:ascii="Cambria" w:hAnsi="Cambria" w:cs="Cambria"/>
          <w:b/>
          <w:bCs/>
          <w:sz w:val="28"/>
          <w:szCs w:val="28"/>
          <w:lang w:val="en-US"/>
        </w:rPr>
      </w:pPr>
      <w:r w:rsidRPr="00146384">
        <w:rPr>
          <w:rFonts w:ascii="Times New Roman" w:hAnsi="Times New Roman" w:cs="Times New Roman"/>
          <w:b/>
          <w:bCs/>
          <w:sz w:val="28"/>
          <w:szCs w:val="28"/>
        </w:rPr>
        <w:t>Kinaassuser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siutit</w:t>
      </w:r>
    </w:p>
    <w:p w:rsidR="0078697C" w:rsidRDefault="0078697C" w:rsidP="00F3439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Oqaatsip ataani allassimasup kinaassusersiutai allanngorartillugit allattuiffissamut allattukkit.</w:t>
      </w:r>
    </w:p>
    <w:p w:rsidR="0078697C" w:rsidRPr="00860A3A" w:rsidRDefault="0078697C" w:rsidP="00BA2FAC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Piginnittorsiut ataani allanngorartiguk, allanngorartitassaq ataasersiut: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Arsaq</w:t>
      </w:r>
    </w:p>
    <w:p w:rsidR="0078697C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59"/>
        <w:gridCol w:w="3259"/>
        <w:gridCol w:w="3260"/>
      </w:tblGrid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D39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Kinaasusersiutit</w:t>
            </w: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D39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Ataasersiut</w:t>
            </w: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D39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Qasseersiut</w:t>
            </w: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D39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Uanga</w:t>
            </w: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39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Arsakka</w:t>
            </w: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D39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Illit</w:t>
            </w: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D39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Uuma</w:t>
            </w: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39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Arsaa</w:t>
            </w: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D39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Uagut</w:t>
            </w: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D39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Ilissi</w:t>
            </w: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39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Arsasi</w:t>
            </w: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BD39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Ukua</w:t>
            </w: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:rsidR="0078697C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697C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697C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697C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697C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697C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697C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697C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697C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697C" w:rsidRDefault="0078697C" w:rsidP="00F3439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8697C" w:rsidRDefault="0078697C" w:rsidP="00BA2FAC">
      <w:pPr>
        <w:spacing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Suliassaq 7</w:t>
      </w:r>
    </w:p>
    <w:p w:rsidR="0078697C" w:rsidRDefault="0078697C" w:rsidP="00BA2FAC">
      <w:pPr>
        <w:spacing w:line="360" w:lineRule="auto"/>
        <w:outlineLvl w:val="0"/>
        <w:rPr>
          <w:rFonts w:ascii="Times New Roman" w:eastAsia="Arial Unicode MS" w:hAnsi="Times New Roman"/>
          <w:b/>
          <w:bCs/>
          <w:sz w:val="24"/>
          <w:szCs w:val="24"/>
          <w:lang w:val="en-US"/>
        </w:rPr>
      </w:pPr>
      <w:r w:rsidRPr="00044E90">
        <w:rPr>
          <w:rFonts w:ascii="Times New Roman" w:eastAsia="Arial Unicode MS" w:hAnsi="Times New Roman" w:cs="Times New Roman"/>
          <w:b/>
          <w:bCs/>
          <w:sz w:val="24"/>
          <w:szCs w:val="24"/>
          <w:lang w:val="en-US"/>
        </w:rPr>
        <w:t>Oqaluutinik</w:t>
      </w:r>
      <w:r>
        <w:rPr>
          <w:rFonts w:ascii="Times New Roman" w:eastAsia="Arial Unicode MS" w:hAnsi="Times New Roman" w:cs="Times New Roman"/>
          <w:b/>
          <w:bCs/>
          <w:sz w:val="24"/>
          <w:szCs w:val="24"/>
          <w:lang w:val="en-US"/>
        </w:rPr>
        <w:t xml:space="preserve"> annernik arfinilinnik </w:t>
      </w:r>
      <w:r w:rsidRPr="00044E90">
        <w:rPr>
          <w:rFonts w:ascii="Times New Roman" w:eastAsia="Arial Unicode MS" w:hAnsi="Times New Roman" w:cs="Times New Roman"/>
          <w:b/>
          <w:bCs/>
          <w:sz w:val="24"/>
          <w:szCs w:val="24"/>
          <w:lang w:val="en-US"/>
        </w:rPr>
        <w:t>nassaarit</w:t>
      </w:r>
      <w:r>
        <w:rPr>
          <w:rFonts w:ascii="Times New Roman" w:eastAsia="Arial Unicode MS" w:hAnsi="Times New Roman" w:cs="Times New Roman"/>
          <w:b/>
          <w:bCs/>
          <w:sz w:val="24"/>
          <w:szCs w:val="24"/>
          <w:lang w:val="en-US"/>
        </w:rPr>
        <w:t xml:space="preserve"> </w:t>
      </w:r>
      <w:r w:rsidRPr="00044E90">
        <w:rPr>
          <w:rFonts w:ascii="Times New Roman" w:eastAsia="Arial Unicode MS" w:hAnsi="Times New Roman" w:cs="Times New Roman"/>
          <w:b/>
          <w:bCs/>
          <w:sz w:val="24"/>
          <w:szCs w:val="24"/>
          <w:lang w:val="en-US"/>
        </w:rPr>
        <w:t>ataanullu</w:t>
      </w:r>
      <w:r>
        <w:rPr>
          <w:rFonts w:ascii="Times New Roman" w:eastAsia="Arial Unicode MS" w:hAnsi="Times New Roman" w:cs="Times New Roman"/>
          <w:b/>
          <w:bCs/>
          <w:sz w:val="24"/>
          <w:szCs w:val="24"/>
          <w:lang w:val="en-US"/>
        </w:rPr>
        <w:t xml:space="preserve"> </w:t>
      </w:r>
      <w:r w:rsidRPr="00044E90">
        <w:rPr>
          <w:rFonts w:ascii="Times New Roman" w:eastAsia="Arial Unicode MS" w:hAnsi="Times New Roman" w:cs="Times New Roman"/>
          <w:b/>
          <w:bCs/>
          <w:sz w:val="24"/>
          <w:szCs w:val="24"/>
          <w:lang w:val="en-US"/>
        </w:rPr>
        <w:t>allattorlugit</w:t>
      </w:r>
    </w:p>
    <w:p w:rsidR="0078697C" w:rsidRDefault="0078697C" w:rsidP="00044E9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Oqaluutit annerit imaassinnaapput:</w:t>
      </w:r>
    </w:p>
    <w:p w:rsidR="0078697C" w:rsidRPr="004D5110" w:rsidRDefault="0078697C" w:rsidP="004D5110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Oqarpoq, oqaluuppaa, oqaluuppakka.Takuat, takuaa, takuakka, nerivoq, nerivaa nerivakka.</w:t>
      </w:r>
    </w:p>
    <w:p w:rsidR="0078697C" w:rsidRDefault="0078697C" w:rsidP="00BA2FAC">
      <w:pPr>
        <w:spacing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Oqaluutinik ujaasigit</w:t>
      </w:r>
    </w:p>
    <w:p w:rsidR="0078697C" w:rsidRPr="00F4075B" w:rsidRDefault="0078697C" w:rsidP="00F3439F">
      <w:pPr>
        <w:rPr>
          <w:rFonts w:ascii="Cambria" w:hAnsi="Cambria" w:cs="Cambria"/>
          <w:sz w:val="28"/>
          <w:szCs w:val="28"/>
          <w:lang w:val="en-US"/>
        </w:rPr>
      </w:pPr>
      <w:r w:rsidRPr="00F4075B">
        <w:rPr>
          <w:rFonts w:ascii="Cambria" w:hAnsi="Cambria" w:cs="Cambria"/>
          <w:sz w:val="28"/>
          <w:szCs w:val="28"/>
          <w:lang w:val="en-US"/>
        </w:rPr>
        <w:t>Siullermik, apersortiinnarlunga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Ilinniarfissuarmut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aallartitaaniaraluarama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itigatippai.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Aappassaanik, aqqaneq-marluinnarnik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ukioqarlunga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tussiaqattaartartunut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inersimasunut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ilanngunniaraluarama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itigartippaanga, taakku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tamaasa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siutinnik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tusarnikuuakka.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Ukiulli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tulliani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qatituunngorniarlunga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oqarfigaara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malitsiinnarlugulu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oqarfigalugu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maannakkut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itigartippanga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kingorna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tussiaqattaaqataaniarnanga, immaqalu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erinara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iluati</w:t>
      </w:r>
      <w:r>
        <w:rPr>
          <w:rFonts w:ascii="Cambria" w:hAnsi="Cambria" w:cs="Cambria"/>
          <w:sz w:val="28"/>
          <w:szCs w:val="28"/>
          <w:lang w:val="en-US"/>
        </w:rPr>
        <w:t>gi</w:t>
      </w:r>
      <w:r w:rsidRPr="00F4075B">
        <w:rPr>
          <w:rFonts w:ascii="Cambria" w:hAnsi="Cambria" w:cs="Cambria"/>
          <w:sz w:val="28"/>
          <w:szCs w:val="28"/>
          <w:lang w:val="en-US"/>
        </w:rPr>
        <w:t>nermik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akuersiinnartariaqarsimavoq, tassalu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taamanili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maannamut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qatituupalaartunga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ilaanneriarlutit</w:t>
      </w:r>
      <w:r>
        <w:rPr>
          <w:rFonts w:ascii="Cambria" w:hAnsi="Cambria" w:cs="Cambria"/>
          <w:sz w:val="28"/>
          <w:szCs w:val="28"/>
          <w:lang w:val="en-US"/>
        </w:rPr>
        <w:t xml:space="preserve"> </w:t>
      </w:r>
      <w:r w:rsidRPr="00F4075B">
        <w:rPr>
          <w:rFonts w:ascii="Cambria" w:hAnsi="Cambria" w:cs="Cambria"/>
          <w:sz w:val="28"/>
          <w:szCs w:val="28"/>
          <w:lang w:val="en-US"/>
        </w:rPr>
        <w:t>tusartarunnarsivat…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259"/>
        <w:gridCol w:w="3259"/>
        <w:gridCol w:w="3260"/>
      </w:tblGrid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b/>
                <w:bCs/>
                <w:sz w:val="28"/>
                <w:szCs w:val="28"/>
                <w:lang w:val="en-US"/>
              </w:rPr>
            </w:pPr>
          </w:p>
        </w:tc>
      </w:tr>
      <w:tr w:rsidR="0078697C" w:rsidRPr="00BD39D8"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259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</w:tcPr>
          <w:p w:rsidR="0078697C" w:rsidRPr="00BD39D8" w:rsidRDefault="0078697C" w:rsidP="00BD39D8">
            <w:pPr>
              <w:spacing w:after="0" w:line="360" w:lineRule="auto"/>
              <w:rPr>
                <w:rFonts w:ascii="Cambria" w:hAnsi="Cambria" w:cs="Cambria"/>
                <w:b/>
                <w:bCs/>
                <w:sz w:val="28"/>
                <w:szCs w:val="28"/>
                <w:lang w:val="en-US"/>
              </w:rPr>
            </w:pPr>
          </w:p>
        </w:tc>
      </w:tr>
    </w:tbl>
    <w:p w:rsidR="0078697C" w:rsidRPr="00E17B28" w:rsidRDefault="0078697C" w:rsidP="004D5110">
      <w:pPr>
        <w:spacing w:line="360" w:lineRule="auto"/>
        <w:rPr>
          <w:rFonts w:ascii="Cambria" w:hAnsi="Cambria" w:cs="Cambria"/>
          <w:b/>
          <w:bCs/>
          <w:sz w:val="28"/>
          <w:szCs w:val="28"/>
          <w:lang w:val="en-US"/>
        </w:rPr>
      </w:pPr>
    </w:p>
    <w:sectPr w:rsidR="0078697C" w:rsidRPr="00E17B28" w:rsidSect="00E17B28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97C" w:rsidRDefault="0078697C" w:rsidP="002C0654">
      <w:pPr>
        <w:spacing w:after="0" w:line="240" w:lineRule="auto"/>
      </w:pPr>
      <w:r>
        <w:separator/>
      </w:r>
    </w:p>
  </w:endnote>
  <w:endnote w:type="continuationSeparator" w:id="0">
    <w:p w:rsidR="0078697C" w:rsidRDefault="0078697C" w:rsidP="002C0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Eurostil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Eurostil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97C" w:rsidRDefault="0078697C">
    <w:pPr>
      <w:pStyle w:val="Footer"/>
    </w:pPr>
    <w:r>
      <w:rPr>
        <w:noProof/>
        <w:lang w:eastAsia="da-DK"/>
      </w:rPr>
      <w:pict>
        <v:group id="_x0000_s2049" style="position:absolute;margin-left:0;margin-top:792.6pt;width:593.7pt;height:15pt;z-index:251660288;mso-position-horizontal:center;mso-position-horizontal-relative:page;mso-position-vertical-relative:page" coordorigin="-8,14978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782;top:14990;width:659;height:288" filled="f" stroked="f">
            <v:textbox style="mso-next-textbox:#_x0000_s2050" inset="0,0,0,0">
              <w:txbxContent>
                <w:p w:rsidR="0078697C" w:rsidRDefault="0078697C">
                  <w:pPr>
                    <w:jc w:val="center"/>
                  </w:pPr>
                  <w:fldSimple w:instr=" PAGE    \* MERGEFORMAT ">
                    <w:r w:rsidRPr="00BA2FAC">
                      <w:rPr>
                        <w:noProof/>
                        <w:color w:val="8C8C8C"/>
                      </w:rPr>
                      <w:t>1</w:t>
                    </w:r>
                  </w:fldSimple>
                </w:p>
              </w:txbxContent>
            </v:textbox>
          </v:shape>
          <v:group id="_x0000_s2051" style="position:absolute;left:-8;top:14978;width:12255;height:230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52" type="#_x0000_t34" style="position:absolute;left:-8;top:14978;width:1260;height:230;flip:y" o:connectortype="elbow" adj=",1024457,257" strokecolor="#a5a5a5"/>
            <v:shape id="_x0000_s2053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97C" w:rsidRDefault="0078697C" w:rsidP="002C0654">
      <w:pPr>
        <w:spacing w:after="0" w:line="240" w:lineRule="auto"/>
      </w:pPr>
      <w:r>
        <w:separator/>
      </w:r>
    </w:p>
  </w:footnote>
  <w:footnote w:type="continuationSeparator" w:id="0">
    <w:p w:rsidR="0078697C" w:rsidRDefault="0078697C" w:rsidP="002C0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97C" w:rsidRDefault="0078697C">
    <w:pPr>
      <w:pStyle w:val="Header"/>
    </w:pPr>
    <w:r>
      <w:tab/>
      <w:t>CPR:____________________________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7268B"/>
    <w:multiLevelType w:val="hybridMultilevel"/>
    <w:tmpl w:val="3F983E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2601753"/>
    <w:multiLevelType w:val="hybridMultilevel"/>
    <w:tmpl w:val="FE1872F8"/>
    <w:lvl w:ilvl="0" w:tplc="0406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>
    <w:nsid w:val="18343885"/>
    <w:multiLevelType w:val="hybridMultilevel"/>
    <w:tmpl w:val="5F084C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A4C7C"/>
    <w:multiLevelType w:val="hybridMultilevel"/>
    <w:tmpl w:val="232E1C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43799A"/>
    <w:multiLevelType w:val="hybridMultilevel"/>
    <w:tmpl w:val="939684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7C5E6732"/>
    <w:multiLevelType w:val="hybridMultilevel"/>
    <w:tmpl w:val="BAE6A7B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304"/>
  <w:hyphenationZone w:val="425"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4BF2"/>
    <w:rsid w:val="00044E90"/>
    <w:rsid w:val="000C3592"/>
    <w:rsid w:val="001132C2"/>
    <w:rsid w:val="00146384"/>
    <w:rsid w:val="0016785E"/>
    <w:rsid w:val="001C63D5"/>
    <w:rsid w:val="0021215F"/>
    <w:rsid w:val="00244F20"/>
    <w:rsid w:val="0026422E"/>
    <w:rsid w:val="00264BF2"/>
    <w:rsid w:val="00282793"/>
    <w:rsid w:val="002B6422"/>
    <w:rsid w:val="002C0654"/>
    <w:rsid w:val="002D2B80"/>
    <w:rsid w:val="002E539F"/>
    <w:rsid w:val="003071E9"/>
    <w:rsid w:val="003260E1"/>
    <w:rsid w:val="00347934"/>
    <w:rsid w:val="003A5875"/>
    <w:rsid w:val="003A5AF8"/>
    <w:rsid w:val="00447868"/>
    <w:rsid w:val="00463A1F"/>
    <w:rsid w:val="00482513"/>
    <w:rsid w:val="004A15CE"/>
    <w:rsid w:val="004A3B62"/>
    <w:rsid w:val="004D2B65"/>
    <w:rsid w:val="004D5110"/>
    <w:rsid w:val="00513C5A"/>
    <w:rsid w:val="00675108"/>
    <w:rsid w:val="00693463"/>
    <w:rsid w:val="006B4BE0"/>
    <w:rsid w:val="006C1173"/>
    <w:rsid w:val="00773B38"/>
    <w:rsid w:val="0078697C"/>
    <w:rsid w:val="007D7508"/>
    <w:rsid w:val="007F1F42"/>
    <w:rsid w:val="00800683"/>
    <w:rsid w:val="00860A3A"/>
    <w:rsid w:val="00886C86"/>
    <w:rsid w:val="008C7A92"/>
    <w:rsid w:val="009449AC"/>
    <w:rsid w:val="0098270F"/>
    <w:rsid w:val="00984932"/>
    <w:rsid w:val="009C204B"/>
    <w:rsid w:val="009C6951"/>
    <w:rsid w:val="00A36556"/>
    <w:rsid w:val="00A86E28"/>
    <w:rsid w:val="00AD01E0"/>
    <w:rsid w:val="00AD4500"/>
    <w:rsid w:val="00AF4778"/>
    <w:rsid w:val="00AF7856"/>
    <w:rsid w:val="00BA2FAC"/>
    <w:rsid w:val="00BD39D8"/>
    <w:rsid w:val="00C96AE3"/>
    <w:rsid w:val="00CE0FCA"/>
    <w:rsid w:val="00CF657C"/>
    <w:rsid w:val="00D34AB2"/>
    <w:rsid w:val="00E05A6C"/>
    <w:rsid w:val="00E17B28"/>
    <w:rsid w:val="00E3349B"/>
    <w:rsid w:val="00EE50A9"/>
    <w:rsid w:val="00F17A4F"/>
    <w:rsid w:val="00F3439F"/>
    <w:rsid w:val="00F4075B"/>
    <w:rsid w:val="00F474BA"/>
    <w:rsid w:val="00F73C03"/>
    <w:rsid w:val="00FE3CFB"/>
    <w:rsid w:val="00FF4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50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F78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2C06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0654"/>
  </w:style>
  <w:style w:type="paragraph" w:styleId="Footer">
    <w:name w:val="footer"/>
    <w:basedOn w:val="Normal"/>
    <w:link w:val="FooterChar"/>
    <w:uiPriority w:val="99"/>
    <w:semiHidden/>
    <w:rsid w:val="002C06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0654"/>
  </w:style>
  <w:style w:type="paragraph" w:styleId="BalloonText">
    <w:name w:val="Balloon Text"/>
    <w:basedOn w:val="Normal"/>
    <w:link w:val="BalloonTextChar"/>
    <w:uiPriority w:val="99"/>
    <w:semiHidden/>
    <w:rsid w:val="0077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B3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26422E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6B4BE0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BA2FAC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2BA1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uk.paarisa.gl/index.php?id=316&amp;L=1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13</Pages>
  <Words>2118</Words>
  <Characters>12923</Characters>
  <Application>Microsoft Office Outlook</Application>
  <DocSecurity>0</DocSecurity>
  <Lines>0</Lines>
  <Paragraphs>0</Paragraphs>
  <ScaleCrop>false</ScaleCrop>
  <Company>LENOVO CUSTOMER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Piareersarfik</dc:title>
  <dc:subject/>
  <dc:creator>LENOVO USER</dc:creator>
  <cp:keywords/>
  <dc:description/>
  <cp:lastModifiedBy>smol</cp:lastModifiedBy>
  <cp:revision>2</cp:revision>
  <dcterms:created xsi:type="dcterms:W3CDTF">2011-08-02T20:22:00Z</dcterms:created>
  <dcterms:modified xsi:type="dcterms:W3CDTF">2011-08-02T20:22:00Z</dcterms:modified>
</cp:coreProperties>
</file>