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7DB2C36" w14:textId="0AE52743" w:rsidR="00246541" w:rsidRPr="00C376C7" w:rsidRDefault="00246541" w:rsidP="003F14A0">
      <w:pPr>
        <w:pStyle w:val="Titel"/>
        <w:rPr>
          <w:color w:val="auto"/>
        </w:rPr>
      </w:pPr>
    </w:p>
    <w:p w14:paraId="3DAA9EF9" w14:textId="77777777" w:rsidR="00A02389" w:rsidRPr="00C376C7" w:rsidRDefault="00A02389" w:rsidP="003F14A0">
      <w:pPr>
        <w:pStyle w:val="Titel"/>
        <w:rPr>
          <w:color w:val="auto"/>
        </w:rPr>
      </w:pPr>
    </w:p>
    <w:p w14:paraId="170EF0B5" w14:textId="77777777" w:rsidR="00A02389" w:rsidRPr="00C376C7" w:rsidRDefault="00A02389" w:rsidP="003F14A0">
      <w:pPr>
        <w:pStyle w:val="Titel"/>
        <w:rPr>
          <w:color w:val="auto"/>
          <w:sz w:val="48"/>
          <w:szCs w:val="48"/>
        </w:rPr>
      </w:pPr>
    </w:p>
    <w:p w14:paraId="17A6939F" w14:textId="77777777" w:rsidR="00A02389" w:rsidRPr="00C376C7" w:rsidRDefault="00A02389" w:rsidP="003F14A0">
      <w:pPr>
        <w:pStyle w:val="Titel"/>
        <w:rPr>
          <w:color w:val="auto"/>
          <w:sz w:val="48"/>
          <w:szCs w:val="48"/>
        </w:rPr>
      </w:pPr>
    </w:p>
    <w:p w14:paraId="31C7C9AE" w14:textId="10190192" w:rsidR="00A02389" w:rsidRPr="00C376C7" w:rsidRDefault="00E158D6" w:rsidP="003F14A0">
      <w:pPr>
        <w:pStyle w:val="Titel"/>
        <w:rPr>
          <w:color w:val="auto"/>
          <w:sz w:val="48"/>
          <w:szCs w:val="48"/>
        </w:rPr>
      </w:pPr>
      <w:r w:rsidRPr="00C376C7">
        <w:rPr>
          <w:noProof/>
          <w:lang w:eastAsia="kl-GL"/>
        </w:rPr>
        <w:drawing>
          <wp:anchor distT="0" distB="0" distL="114300" distR="114300" simplePos="0" relativeHeight="251666944" behindDoc="0" locked="0" layoutInCell="1" allowOverlap="1" wp14:anchorId="2D47941B" wp14:editId="6FC78613">
            <wp:simplePos x="0" y="0"/>
            <wp:positionH relativeFrom="page">
              <wp:align>left</wp:align>
            </wp:positionH>
            <wp:positionV relativeFrom="outsideMargin">
              <wp:posOffset>4612970</wp:posOffset>
            </wp:positionV>
            <wp:extent cx="7651750" cy="4152900"/>
            <wp:effectExtent l="0" t="0" r="6350" b="0"/>
            <wp:wrapSquare wrapText="bothSides"/>
            <wp:docPr id="26" name="Bille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_SNG0304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57" b="9068"/>
                    <a:stretch/>
                  </pic:blipFill>
                  <pic:spPr bwMode="auto">
                    <a:xfrm>
                      <a:off x="0" y="0"/>
                      <a:ext cx="7651750" cy="415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389" w:rsidRPr="00C376C7">
        <w:rPr>
          <w:color w:val="auto"/>
          <w:sz w:val="48"/>
          <w:szCs w:val="48"/>
        </w:rPr>
        <w:t>Ilinniarnertuunngorniarnermi (GUX) atuartitsinermi atortussat pitsaasuunissaannik qulakkeerinninnissaq pillugu nassuiaat</w:t>
      </w:r>
    </w:p>
    <w:bookmarkStart w:id="0" w:name="_Toc14696001"/>
    <w:bookmarkStart w:id="1" w:name="_Toc14696044"/>
    <w:bookmarkStart w:id="2" w:name="_Toc15565029"/>
    <w:p w14:paraId="4991C631" w14:textId="3C7D8972" w:rsidR="00A02389" w:rsidRPr="00C376C7" w:rsidRDefault="00E158D6" w:rsidP="003F14A0">
      <w:pPr>
        <w:pStyle w:val="Titel"/>
        <w:rPr>
          <w:color w:val="auto"/>
        </w:rPr>
      </w:pPr>
      <w:r w:rsidRPr="00C376C7">
        <w:rPr>
          <w:noProof/>
          <w:lang w:eastAsia="kl-GL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35403BC" wp14:editId="62D554E4">
                <wp:simplePos x="0" y="0"/>
                <wp:positionH relativeFrom="page">
                  <wp:posOffset>1186865</wp:posOffset>
                </wp:positionH>
                <wp:positionV relativeFrom="page">
                  <wp:posOffset>9111336</wp:posOffset>
                </wp:positionV>
                <wp:extent cx="4965700" cy="583565"/>
                <wp:effectExtent l="2540" t="0" r="3810" b="1905"/>
                <wp:wrapNone/>
                <wp:docPr id="3" name="Tekstfelt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700" cy="583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D68ACA" w14:textId="77777777" w:rsidR="008672A5" w:rsidRPr="00AC708E" w:rsidRDefault="008672A5">
                            <w:pPr>
                              <w:pStyle w:val="Ingenafstand"/>
                              <w:spacing w:after="40"/>
                              <w:jc w:val="center"/>
                              <w:rPr>
                                <w:caps/>
                                <w:color w:val="4F81BD"/>
                                <w:sz w:val="28"/>
                                <w:szCs w:val="28"/>
                                <w:lang w:val="en-US"/>
                              </w:rPr>
                            </w:pPr>
                          </w:p>
                          <w:p w14:paraId="7F9752E7" w14:textId="77777777" w:rsidR="008672A5" w:rsidRPr="00AC708E" w:rsidRDefault="008672A5">
                            <w:pPr>
                              <w:pStyle w:val="Ingenafstand"/>
                              <w:jc w:val="center"/>
                              <w:rPr>
                                <w:color w:val="4F81BD"/>
                                <w:lang w:val="en-US"/>
                              </w:rPr>
                            </w:pPr>
                          </w:p>
                          <w:p w14:paraId="6B545ADB" w14:textId="4B900EB7" w:rsidR="008672A5" w:rsidRPr="00AC708E" w:rsidRDefault="003A3774">
                            <w:pPr>
                              <w:pStyle w:val="Ingenafstand"/>
                              <w:jc w:val="center"/>
                              <w:rPr>
                                <w:color w:val="4F81BD"/>
                              </w:rPr>
                            </w:pPr>
                            <w:r>
                              <w:rPr>
                                <w:color w:val="4F81BD"/>
                              </w:rPr>
                              <w:t>Ilinniartitaanermut, Kultureqarnermut Ilageeqarnermullu Naalakkersuisoqarfik</w:t>
                            </w:r>
                          </w:p>
                        </w:txbxContent>
                      </wps:txbx>
                      <wps:bodyPr rot="0" vert="horz" wrap="square" lIns="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5403BC" id="_x0000_t202" coordsize="21600,21600" o:spt="202" path="m,l,21600r21600,l21600,xe">
                <v:stroke joinstyle="miter"/>
                <v:path gradientshapeok="t" o:connecttype="rect"/>
              </v:shapetype>
              <v:shape id="Tekstfelt 142" o:spid="_x0000_s1026" type="#_x0000_t202" style="position:absolute;margin-left:93.45pt;margin-top:717.45pt;width:391pt;height:45.95pt;z-index:251661824;visibility:visible;mso-wrap-style:square;mso-width-percent:10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100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" filled="f" stroked="f" strokeweight=".5pt">
                <v:textbox style="mso-fit-shape-to-text:t" inset="0,0,0,0">
                  <w:txbxContent>
                    <w:p w14:paraId="56D68ACA" w14:textId="77777777" w:rsidR="008672A5" w:rsidRPr="00AC708E" w:rsidRDefault="008672A5">
                      <w:pPr>
                        <w:pStyle w:val="Ingenafstand"/>
                        <w:spacing w:after="40"/>
                        <w:jc w:val="center"/>
                        <w:rPr>
                          <w:caps/>
                          <w:color w:val="4F81BD"/>
                          <w:sz w:val="28"/>
                          <w:szCs w:val="28"/>
                          <w:lang w:val="en-US"/>
                        </w:rPr>
                      </w:pPr>
                    </w:p>
                    <w:p w14:paraId="7F9752E7" w14:textId="77777777" w:rsidR="008672A5" w:rsidRPr="00AC708E" w:rsidRDefault="008672A5">
                      <w:pPr>
                        <w:pStyle w:val="Ingenafstand"/>
                        <w:jc w:val="center"/>
                        <w:rPr>
                          <w:color w:val="4F81BD"/>
                          <w:lang w:val="en-US"/>
                        </w:rPr>
                      </w:pPr>
                    </w:p>
                    <w:p w14:paraId="6B545ADB" w14:textId="4B900EB7" w:rsidR="008672A5" w:rsidRPr="00AC708E" w:rsidRDefault="003A3774">
                      <w:pPr>
                        <w:pStyle w:val="Ingenafstand"/>
                        <w:jc w:val="center"/>
                        <w:rPr>
                          <w:color w:val="4F81BD"/>
                        </w:rPr>
                      </w:pPr>
                      <w:r>
                        <w:rPr>
                          <w:color w:val="4F81BD"/>
                        </w:rPr>
                        <w:t>Ilinniartitaanermut, Kultureqarnermut Ilageeqarnermullu Naalakkersuisoqarfik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bookmarkEnd w:id="0"/>
      <w:bookmarkEnd w:id="1"/>
      <w:bookmarkEnd w:id="2"/>
    </w:p>
    <w:p w14:paraId="0BF9788C" w14:textId="5DE52FA5" w:rsidR="00A02389" w:rsidRPr="00C376C7" w:rsidRDefault="00A02389" w:rsidP="003F14A0">
      <w:pPr>
        <w:pStyle w:val="Titel"/>
        <w:rPr>
          <w:color w:val="auto"/>
        </w:rPr>
      </w:pPr>
    </w:p>
    <w:p w14:paraId="15A38042" w14:textId="47B1EE8A" w:rsidR="00A02389" w:rsidRPr="00C376C7" w:rsidRDefault="00A02389" w:rsidP="003F14A0">
      <w:pPr>
        <w:pStyle w:val="Titel"/>
        <w:rPr>
          <w:color w:val="auto"/>
        </w:rPr>
      </w:pPr>
    </w:p>
    <w:p w14:paraId="6B37F556" w14:textId="585B2A95" w:rsidR="00AC708E" w:rsidRPr="00C376C7" w:rsidRDefault="00AC708E" w:rsidP="003F14A0">
      <w:pPr>
        <w:pStyle w:val="Titel"/>
        <w:sectPr w:rsidR="00AC708E" w:rsidRPr="00C376C7" w:rsidSect="0029041A">
          <w:headerReference w:type="default" r:id="rId9"/>
          <w:footerReference w:type="default" r:id="rId10"/>
          <w:headerReference w:type="first" r:id="rId11"/>
          <w:footerReference w:type="first" r:id="rId12"/>
          <w:pgSz w:w="11907" w:h="16840" w:code="9"/>
          <w:pgMar w:top="2268" w:right="2835" w:bottom="737" w:left="1247" w:header="567" w:footer="476" w:gutter="0"/>
          <w:pgNumType w:start="0"/>
          <w:cols w:space="708"/>
          <w:titlePg/>
          <w:docGrid w:linePitch="360"/>
        </w:sectPr>
      </w:pPr>
    </w:p>
    <w:sdt>
      <w:sdtPr>
        <w:rPr>
          <w:rFonts w:asciiTheme="minorHAnsi" w:eastAsiaTheme="minorEastAsia" w:hAnsiTheme="minorHAnsi" w:cstheme="minorBidi"/>
          <w:b w:val="0"/>
          <w:sz w:val="22"/>
          <w:szCs w:val="22"/>
        </w:rPr>
        <w:id w:val="148336690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7A4AAA07" w14:textId="34C8A022" w:rsidR="009B2577" w:rsidRPr="00C376C7" w:rsidRDefault="009B2577" w:rsidP="003F14A0">
          <w:pPr>
            <w:pStyle w:val="Overskrift"/>
          </w:pPr>
          <w:r w:rsidRPr="00C376C7">
            <w:t>I</w:t>
          </w:r>
          <w:r w:rsidR="003A3774" w:rsidRPr="00C376C7">
            <w:t>mai</w:t>
          </w:r>
        </w:p>
        <w:p w14:paraId="2B58C02F" w14:textId="77777777" w:rsidR="005825F3" w:rsidRPr="00C376C7" w:rsidRDefault="005825F3" w:rsidP="003F14A0"/>
        <w:p w14:paraId="50105716" w14:textId="610E1590" w:rsidR="005B1478" w:rsidRPr="00C376C7" w:rsidRDefault="009B2577" w:rsidP="003F14A0">
          <w:pPr>
            <w:pStyle w:val="Indholdsfortegnelse1"/>
            <w:tabs>
              <w:tab w:val="right" w:leader="dot" w:pos="7815"/>
            </w:tabs>
            <w:rPr>
              <w:noProof/>
              <w:lang w:eastAsia="kl-GL"/>
            </w:rPr>
          </w:pPr>
          <w:r w:rsidRPr="00C376C7">
            <w:fldChar w:fldCharType="begin"/>
          </w:r>
          <w:r w:rsidRPr="00C376C7">
            <w:instrText xml:space="preserve"> TOC \o "1-3" \h \z \u </w:instrText>
          </w:r>
          <w:r w:rsidRPr="00C376C7">
            <w:fldChar w:fldCharType="separate"/>
          </w:r>
          <w:hyperlink w:anchor="_Toc19371481" w:history="1">
            <w:r w:rsidR="005B1478" w:rsidRPr="00C376C7">
              <w:rPr>
                <w:rStyle w:val="Hyperlink"/>
                <w:noProof/>
              </w:rPr>
              <w:t>Siulequt</w:t>
            </w:r>
            <w:r w:rsidR="005B1478" w:rsidRPr="00C376C7">
              <w:rPr>
                <w:noProof/>
                <w:webHidden/>
              </w:rPr>
              <w:tab/>
            </w:r>
            <w:r w:rsidR="005B1478" w:rsidRPr="00C376C7">
              <w:rPr>
                <w:noProof/>
                <w:webHidden/>
              </w:rPr>
              <w:fldChar w:fldCharType="begin"/>
            </w:r>
            <w:r w:rsidR="005B1478" w:rsidRPr="00C376C7">
              <w:rPr>
                <w:noProof/>
                <w:webHidden/>
              </w:rPr>
              <w:instrText xml:space="preserve"> PAGEREF _Toc19371481 \h </w:instrText>
            </w:r>
            <w:r w:rsidR="005B1478" w:rsidRPr="00C376C7">
              <w:rPr>
                <w:noProof/>
                <w:webHidden/>
              </w:rPr>
            </w:r>
            <w:r w:rsidR="005B1478" w:rsidRPr="00C376C7">
              <w:rPr>
                <w:noProof/>
                <w:webHidden/>
              </w:rPr>
              <w:fldChar w:fldCharType="separate"/>
            </w:r>
            <w:r w:rsidR="005B1478" w:rsidRPr="00C376C7">
              <w:rPr>
                <w:noProof/>
                <w:webHidden/>
              </w:rPr>
              <w:t>1</w:t>
            </w:r>
            <w:r w:rsidR="005B1478" w:rsidRPr="00C376C7">
              <w:rPr>
                <w:noProof/>
                <w:webHidden/>
              </w:rPr>
              <w:fldChar w:fldCharType="end"/>
            </w:r>
          </w:hyperlink>
        </w:p>
        <w:p w14:paraId="1DE9BDD6" w14:textId="3BC11F5B" w:rsidR="005B1478" w:rsidRPr="00C376C7" w:rsidRDefault="004E4FC5" w:rsidP="003F14A0">
          <w:pPr>
            <w:pStyle w:val="Indholdsfortegnelse1"/>
            <w:tabs>
              <w:tab w:val="right" w:leader="dot" w:pos="7815"/>
            </w:tabs>
            <w:rPr>
              <w:noProof/>
              <w:lang w:eastAsia="kl-GL"/>
            </w:rPr>
          </w:pPr>
          <w:hyperlink w:anchor="_Toc19371482" w:history="1">
            <w:r w:rsidR="005B1478" w:rsidRPr="00C376C7">
              <w:rPr>
                <w:rStyle w:val="Hyperlink"/>
                <w:noProof/>
              </w:rPr>
              <w:t>Aallarniut</w:t>
            </w:r>
            <w:r w:rsidR="005B1478" w:rsidRPr="00C376C7">
              <w:rPr>
                <w:noProof/>
                <w:webHidden/>
              </w:rPr>
              <w:tab/>
            </w:r>
            <w:r w:rsidR="005B1478" w:rsidRPr="00C376C7">
              <w:rPr>
                <w:noProof/>
                <w:webHidden/>
              </w:rPr>
              <w:fldChar w:fldCharType="begin"/>
            </w:r>
            <w:r w:rsidR="005B1478" w:rsidRPr="00C376C7">
              <w:rPr>
                <w:noProof/>
                <w:webHidden/>
              </w:rPr>
              <w:instrText xml:space="preserve"> PAGEREF _Toc19371482 \h </w:instrText>
            </w:r>
            <w:r w:rsidR="005B1478" w:rsidRPr="00C376C7">
              <w:rPr>
                <w:noProof/>
                <w:webHidden/>
              </w:rPr>
            </w:r>
            <w:r w:rsidR="005B1478" w:rsidRPr="00C376C7">
              <w:rPr>
                <w:noProof/>
                <w:webHidden/>
              </w:rPr>
              <w:fldChar w:fldCharType="separate"/>
            </w:r>
            <w:r w:rsidR="005B1478" w:rsidRPr="00C376C7">
              <w:rPr>
                <w:noProof/>
                <w:webHidden/>
              </w:rPr>
              <w:t>3</w:t>
            </w:r>
            <w:r w:rsidR="005B1478" w:rsidRPr="00C376C7">
              <w:rPr>
                <w:noProof/>
                <w:webHidden/>
              </w:rPr>
              <w:fldChar w:fldCharType="end"/>
            </w:r>
          </w:hyperlink>
        </w:p>
        <w:p w14:paraId="2B24823A" w14:textId="3B239F1D" w:rsidR="005B1478" w:rsidRPr="00C376C7" w:rsidRDefault="004E4FC5" w:rsidP="003F14A0">
          <w:pPr>
            <w:pStyle w:val="Indholdsfortegnelse1"/>
            <w:tabs>
              <w:tab w:val="right" w:leader="dot" w:pos="7815"/>
            </w:tabs>
            <w:rPr>
              <w:noProof/>
              <w:lang w:eastAsia="kl-GL"/>
            </w:rPr>
          </w:pPr>
          <w:hyperlink w:anchor="_Toc19371483" w:history="1">
            <w:r w:rsidR="005B1478" w:rsidRPr="00C376C7">
              <w:rPr>
                <w:rStyle w:val="Hyperlink"/>
                <w:noProof/>
              </w:rPr>
              <w:t>Eqikkaaneq</w:t>
            </w:r>
            <w:r w:rsidR="005B1478" w:rsidRPr="00C376C7">
              <w:rPr>
                <w:noProof/>
                <w:webHidden/>
              </w:rPr>
              <w:tab/>
            </w:r>
            <w:r w:rsidR="005B1478" w:rsidRPr="00C376C7">
              <w:rPr>
                <w:noProof/>
                <w:webHidden/>
              </w:rPr>
              <w:fldChar w:fldCharType="begin"/>
            </w:r>
            <w:r w:rsidR="005B1478" w:rsidRPr="00C376C7">
              <w:rPr>
                <w:noProof/>
                <w:webHidden/>
              </w:rPr>
              <w:instrText xml:space="preserve"> PAGEREF _Toc19371483 \h </w:instrText>
            </w:r>
            <w:r w:rsidR="005B1478" w:rsidRPr="00C376C7">
              <w:rPr>
                <w:noProof/>
                <w:webHidden/>
              </w:rPr>
            </w:r>
            <w:r w:rsidR="005B1478" w:rsidRPr="00C376C7">
              <w:rPr>
                <w:noProof/>
                <w:webHidden/>
              </w:rPr>
              <w:fldChar w:fldCharType="separate"/>
            </w:r>
            <w:r w:rsidR="005B1478" w:rsidRPr="00C376C7">
              <w:rPr>
                <w:noProof/>
                <w:webHidden/>
              </w:rPr>
              <w:t>3</w:t>
            </w:r>
            <w:r w:rsidR="005B1478" w:rsidRPr="00C376C7">
              <w:rPr>
                <w:noProof/>
                <w:webHidden/>
              </w:rPr>
              <w:fldChar w:fldCharType="end"/>
            </w:r>
          </w:hyperlink>
        </w:p>
        <w:p w14:paraId="32A4A97D" w14:textId="64975983" w:rsidR="005B1478" w:rsidRPr="00C376C7" w:rsidRDefault="004E4FC5" w:rsidP="003F14A0">
          <w:pPr>
            <w:pStyle w:val="Indholdsfortegnelse1"/>
            <w:tabs>
              <w:tab w:val="right" w:leader="dot" w:pos="7815"/>
            </w:tabs>
            <w:rPr>
              <w:noProof/>
              <w:lang w:eastAsia="kl-GL"/>
            </w:rPr>
          </w:pPr>
          <w:hyperlink w:anchor="_Toc19371484" w:history="1">
            <w:r w:rsidR="005B1478" w:rsidRPr="00C376C7">
              <w:rPr>
                <w:rStyle w:val="Hyperlink"/>
                <w:noProof/>
              </w:rPr>
              <w:t>Tunuliaqutaasut</w:t>
            </w:r>
            <w:r w:rsidR="005B1478" w:rsidRPr="00C376C7">
              <w:rPr>
                <w:noProof/>
                <w:webHidden/>
              </w:rPr>
              <w:tab/>
            </w:r>
            <w:r w:rsidR="005B1478" w:rsidRPr="00C376C7">
              <w:rPr>
                <w:noProof/>
                <w:webHidden/>
              </w:rPr>
              <w:fldChar w:fldCharType="begin"/>
            </w:r>
            <w:r w:rsidR="005B1478" w:rsidRPr="00C376C7">
              <w:rPr>
                <w:noProof/>
                <w:webHidden/>
              </w:rPr>
              <w:instrText xml:space="preserve"> PAGEREF _Toc19371484 \h </w:instrText>
            </w:r>
            <w:r w:rsidR="005B1478" w:rsidRPr="00C376C7">
              <w:rPr>
                <w:noProof/>
                <w:webHidden/>
              </w:rPr>
            </w:r>
            <w:r w:rsidR="005B1478" w:rsidRPr="00C376C7">
              <w:rPr>
                <w:noProof/>
                <w:webHidden/>
              </w:rPr>
              <w:fldChar w:fldCharType="separate"/>
            </w:r>
            <w:r w:rsidR="005B1478" w:rsidRPr="00C376C7">
              <w:rPr>
                <w:noProof/>
                <w:webHidden/>
              </w:rPr>
              <w:t>5</w:t>
            </w:r>
            <w:r w:rsidR="005B1478" w:rsidRPr="00C376C7">
              <w:rPr>
                <w:noProof/>
                <w:webHidden/>
              </w:rPr>
              <w:fldChar w:fldCharType="end"/>
            </w:r>
          </w:hyperlink>
        </w:p>
        <w:p w14:paraId="7206DFA6" w14:textId="49067274" w:rsidR="005B1478" w:rsidRPr="00C376C7" w:rsidRDefault="004E4FC5" w:rsidP="003F14A0">
          <w:pPr>
            <w:pStyle w:val="Indholdsfortegnelse1"/>
            <w:tabs>
              <w:tab w:val="right" w:leader="dot" w:pos="7815"/>
            </w:tabs>
            <w:rPr>
              <w:noProof/>
              <w:lang w:eastAsia="kl-GL"/>
            </w:rPr>
          </w:pPr>
          <w:hyperlink w:anchor="_Toc19371485" w:history="1">
            <w:r w:rsidR="005B1478" w:rsidRPr="00C376C7">
              <w:rPr>
                <w:rStyle w:val="Hyperlink"/>
                <w:noProof/>
              </w:rPr>
              <w:t>Ilinniusiortarnermi maanna periaatsit</w:t>
            </w:r>
            <w:r w:rsidR="005B1478" w:rsidRPr="00C376C7">
              <w:rPr>
                <w:noProof/>
                <w:webHidden/>
              </w:rPr>
              <w:tab/>
            </w:r>
            <w:r w:rsidR="005B1478" w:rsidRPr="00C376C7">
              <w:rPr>
                <w:noProof/>
                <w:webHidden/>
              </w:rPr>
              <w:fldChar w:fldCharType="begin"/>
            </w:r>
            <w:r w:rsidR="005B1478" w:rsidRPr="00C376C7">
              <w:rPr>
                <w:noProof/>
                <w:webHidden/>
              </w:rPr>
              <w:instrText xml:space="preserve"> PAGEREF _Toc19371485 \h </w:instrText>
            </w:r>
            <w:r w:rsidR="005B1478" w:rsidRPr="00C376C7">
              <w:rPr>
                <w:noProof/>
                <w:webHidden/>
              </w:rPr>
            </w:r>
            <w:r w:rsidR="005B1478" w:rsidRPr="00C376C7">
              <w:rPr>
                <w:noProof/>
                <w:webHidden/>
              </w:rPr>
              <w:fldChar w:fldCharType="separate"/>
            </w:r>
            <w:r w:rsidR="005B1478" w:rsidRPr="00C376C7">
              <w:rPr>
                <w:noProof/>
                <w:webHidden/>
              </w:rPr>
              <w:t>6</w:t>
            </w:r>
            <w:r w:rsidR="005B1478" w:rsidRPr="00C376C7">
              <w:rPr>
                <w:noProof/>
                <w:webHidden/>
              </w:rPr>
              <w:fldChar w:fldCharType="end"/>
            </w:r>
          </w:hyperlink>
        </w:p>
        <w:p w14:paraId="0CBEC8D6" w14:textId="6C984306" w:rsidR="005B1478" w:rsidRPr="00C376C7" w:rsidRDefault="004E4FC5" w:rsidP="003F14A0">
          <w:pPr>
            <w:pStyle w:val="Indholdsfortegnelse1"/>
            <w:tabs>
              <w:tab w:val="right" w:leader="dot" w:pos="7815"/>
            </w:tabs>
            <w:rPr>
              <w:noProof/>
              <w:lang w:eastAsia="kl-GL"/>
            </w:rPr>
          </w:pPr>
          <w:hyperlink w:anchor="_Toc19371486" w:history="1">
            <w:r w:rsidR="005B1478" w:rsidRPr="00C376C7">
              <w:rPr>
                <w:rStyle w:val="Hyperlink"/>
                <w:noProof/>
              </w:rPr>
              <w:t>Misissuiffiusoq, killiliineq aamma periaasissanut isumaliutersuutit</w:t>
            </w:r>
            <w:r w:rsidR="005B1478" w:rsidRPr="00C376C7">
              <w:rPr>
                <w:noProof/>
                <w:webHidden/>
              </w:rPr>
              <w:tab/>
            </w:r>
            <w:r w:rsidR="005B1478" w:rsidRPr="00C376C7">
              <w:rPr>
                <w:noProof/>
                <w:webHidden/>
              </w:rPr>
              <w:fldChar w:fldCharType="begin"/>
            </w:r>
            <w:r w:rsidR="005B1478" w:rsidRPr="00C376C7">
              <w:rPr>
                <w:noProof/>
                <w:webHidden/>
              </w:rPr>
              <w:instrText xml:space="preserve"> PAGEREF _Toc19371486 \h </w:instrText>
            </w:r>
            <w:r w:rsidR="005B1478" w:rsidRPr="00C376C7">
              <w:rPr>
                <w:noProof/>
                <w:webHidden/>
              </w:rPr>
            </w:r>
            <w:r w:rsidR="005B1478" w:rsidRPr="00C376C7">
              <w:rPr>
                <w:noProof/>
                <w:webHidden/>
              </w:rPr>
              <w:fldChar w:fldCharType="separate"/>
            </w:r>
            <w:r w:rsidR="005B1478" w:rsidRPr="00C376C7">
              <w:rPr>
                <w:noProof/>
                <w:webHidden/>
              </w:rPr>
              <w:t>8</w:t>
            </w:r>
            <w:r w:rsidR="005B1478" w:rsidRPr="00C376C7">
              <w:rPr>
                <w:noProof/>
                <w:webHidden/>
              </w:rPr>
              <w:fldChar w:fldCharType="end"/>
            </w:r>
          </w:hyperlink>
        </w:p>
        <w:p w14:paraId="0E2B7204" w14:textId="2BF08BF1" w:rsidR="005B1478" w:rsidRPr="00C376C7" w:rsidRDefault="004E4FC5" w:rsidP="003F14A0">
          <w:pPr>
            <w:pStyle w:val="Indholdsfortegnelse2"/>
            <w:tabs>
              <w:tab w:val="right" w:leader="dot" w:pos="7815"/>
            </w:tabs>
            <w:rPr>
              <w:noProof/>
              <w:lang w:eastAsia="kl-GL"/>
            </w:rPr>
          </w:pPr>
          <w:hyperlink w:anchor="_Toc19371487" w:history="1">
            <w:r w:rsidR="005B1478" w:rsidRPr="00C376C7">
              <w:rPr>
                <w:rStyle w:val="Hyperlink"/>
                <w:noProof/>
              </w:rPr>
              <w:t>Siunnerfiusut</w:t>
            </w:r>
            <w:r w:rsidR="005B1478" w:rsidRPr="00C376C7">
              <w:rPr>
                <w:noProof/>
                <w:webHidden/>
              </w:rPr>
              <w:tab/>
            </w:r>
            <w:r w:rsidR="005B1478" w:rsidRPr="00C376C7">
              <w:rPr>
                <w:noProof/>
                <w:webHidden/>
              </w:rPr>
              <w:fldChar w:fldCharType="begin"/>
            </w:r>
            <w:r w:rsidR="005B1478" w:rsidRPr="00C376C7">
              <w:rPr>
                <w:noProof/>
                <w:webHidden/>
              </w:rPr>
              <w:instrText xml:space="preserve"> PAGEREF _Toc19371487 \h </w:instrText>
            </w:r>
            <w:r w:rsidR="005B1478" w:rsidRPr="00C376C7">
              <w:rPr>
                <w:noProof/>
                <w:webHidden/>
              </w:rPr>
            </w:r>
            <w:r w:rsidR="005B1478" w:rsidRPr="00C376C7">
              <w:rPr>
                <w:noProof/>
                <w:webHidden/>
              </w:rPr>
              <w:fldChar w:fldCharType="separate"/>
            </w:r>
            <w:r w:rsidR="005B1478" w:rsidRPr="00C376C7">
              <w:rPr>
                <w:noProof/>
                <w:webHidden/>
              </w:rPr>
              <w:t>8</w:t>
            </w:r>
            <w:r w:rsidR="005B1478" w:rsidRPr="00C376C7">
              <w:rPr>
                <w:noProof/>
                <w:webHidden/>
              </w:rPr>
              <w:fldChar w:fldCharType="end"/>
            </w:r>
          </w:hyperlink>
        </w:p>
        <w:p w14:paraId="33C1C6BD" w14:textId="78AD458A" w:rsidR="005B1478" w:rsidRPr="00C376C7" w:rsidRDefault="004E4FC5" w:rsidP="003F14A0">
          <w:pPr>
            <w:pStyle w:val="Indholdsfortegnelse1"/>
            <w:tabs>
              <w:tab w:val="right" w:leader="dot" w:pos="7815"/>
            </w:tabs>
            <w:rPr>
              <w:noProof/>
              <w:lang w:eastAsia="kl-GL"/>
            </w:rPr>
          </w:pPr>
          <w:hyperlink w:anchor="_Toc19371488" w:history="1">
            <w:r w:rsidR="005B1478" w:rsidRPr="00C376C7">
              <w:rPr>
                <w:rStyle w:val="Hyperlink"/>
                <w:noProof/>
              </w:rPr>
              <w:t>Eqikkaaneq</w:t>
            </w:r>
            <w:r w:rsidR="005B1478" w:rsidRPr="00C376C7">
              <w:rPr>
                <w:noProof/>
                <w:webHidden/>
              </w:rPr>
              <w:tab/>
            </w:r>
            <w:r w:rsidR="005B1478" w:rsidRPr="00C376C7">
              <w:rPr>
                <w:noProof/>
                <w:webHidden/>
              </w:rPr>
              <w:fldChar w:fldCharType="begin"/>
            </w:r>
            <w:r w:rsidR="005B1478" w:rsidRPr="00C376C7">
              <w:rPr>
                <w:noProof/>
                <w:webHidden/>
              </w:rPr>
              <w:instrText xml:space="preserve"> PAGEREF _Toc19371488 \h </w:instrText>
            </w:r>
            <w:r w:rsidR="005B1478" w:rsidRPr="00C376C7">
              <w:rPr>
                <w:noProof/>
                <w:webHidden/>
              </w:rPr>
            </w:r>
            <w:r w:rsidR="005B1478" w:rsidRPr="00C376C7">
              <w:rPr>
                <w:noProof/>
                <w:webHidden/>
              </w:rPr>
              <w:fldChar w:fldCharType="separate"/>
            </w:r>
            <w:r w:rsidR="005B1478" w:rsidRPr="00C376C7">
              <w:rPr>
                <w:noProof/>
                <w:webHidden/>
              </w:rPr>
              <w:t>10</w:t>
            </w:r>
            <w:r w:rsidR="005B1478" w:rsidRPr="00C376C7">
              <w:rPr>
                <w:noProof/>
                <w:webHidden/>
              </w:rPr>
              <w:fldChar w:fldCharType="end"/>
            </w:r>
          </w:hyperlink>
        </w:p>
        <w:p w14:paraId="2BF21ED9" w14:textId="18924CE5" w:rsidR="005B1478" w:rsidRPr="00C376C7" w:rsidRDefault="004E4FC5" w:rsidP="003F14A0">
          <w:pPr>
            <w:pStyle w:val="Indholdsfortegnelse1"/>
            <w:tabs>
              <w:tab w:val="right" w:leader="dot" w:pos="7815"/>
            </w:tabs>
            <w:rPr>
              <w:noProof/>
              <w:lang w:eastAsia="kl-GL"/>
            </w:rPr>
          </w:pPr>
          <w:hyperlink w:anchor="_Toc19371489" w:history="1">
            <w:r w:rsidR="005B1478" w:rsidRPr="00C376C7">
              <w:rPr>
                <w:rStyle w:val="Hyperlink"/>
                <w:noProof/>
              </w:rPr>
              <w:t>Siunissamut sammisunik pitsaassusissanik qularnaarisarnissanut inassuteqaatit</w:t>
            </w:r>
            <w:r w:rsidR="005B1478" w:rsidRPr="00C376C7">
              <w:rPr>
                <w:noProof/>
                <w:webHidden/>
              </w:rPr>
              <w:tab/>
            </w:r>
            <w:r w:rsidR="005B1478" w:rsidRPr="00C376C7">
              <w:rPr>
                <w:noProof/>
                <w:webHidden/>
              </w:rPr>
              <w:fldChar w:fldCharType="begin"/>
            </w:r>
            <w:r w:rsidR="005B1478" w:rsidRPr="00C376C7">
              <w:rPr>
                <w:noProof/>
                <w:webHidden/>
              </w:rPr>
              <w:instrText xml:space="preserve"> PAGEREF _Toc19371489 \h </w:instrText>
            </w:r>
            <w:r w:rsidR="005B1478" w:rsidRPr="00C376C7">
              <w:rPr>
                <w:noProof/>
                <w:webHidden/>
              </w:rPr>
            </w:r>
            <w:r w:rsidR="005B1478" w:rsidRPr="00C376C7">
              <w:rPr>
                <w:noProof/>
                <w:webHidden/>
              </w:rPr>
              <w:fldChar w:fldCharType="separate"/>
            </w:r>
            <w:r w:rsidR="005B1478" w:rsidRPr="00C376C7">
              <w:rPr>
                <w:noProof/>
                <w:webHidden/>
              </w:rPr>
              <w:t>10</w:t>
            </w:r>
            <w:r w:rsidR="005B1478" w:rsidRPr="00C376C7">
              <w:rPr>
                <w:noProof/>
                <w:webHidden/>
              </w:rPr>
              <w:fldChar w:fldCharType="end"/>
            </w:r>
          </w:hyperlink>
        </w:p>
        <w:p w14:paraId="02962AAD" w14:textId="30B42C66" w:rsidR="005B1478" w:rsidRPr="00C376C7" w:rsidRDefault="004E4FC5" w:rsidP="003F14A0">
          <w:pPr>
            <w:pStyle w:val="Indholdsfortegnelse2"/>
            <w:tabs>
              <w:tab w:val="right" w:leader="dot" w:pos="7815"/>
            </w:tabs>
            <w:rPr>
              <w:noProof/>
              <w:lang w:eastAsia="kl-GL"/>
            </w:rPr>
          </w:pPr>
          <w:hyperlink w:anchor="_Toc19371490" w:history="1">
            <w:r w:rsidR="005B1478" w:rsidRPr="00C376C7">
              <w:rPr>
                <w:rStyle w:val="Hyperlink"/>
                <w:noProof/>
              </w:rPr>
              <w:t>Aningaasaqarnikkut ataatsimut kingunerisassai</w:t>
            </w:r>
            <w:r w:rsidR="005B1478" w:rsidRPr="00C376C7">
              <w:rPr>
                <w:noProof/>
                <w:webHidden/>
              </w:rPr>
              <w:tab/>
            </w:r>
            <w:r w:rsidR="005B1478" w:rsidRPr="00C376C7">
              <w:rPr>
                <w:noProof/>
                <w:webHidden/>
              </w:rPr>
              <w:fldChar w:fldCharType="begin"/>
            </w:r>
            <w:r w:rsidR="005B1478" w:rsidRPr="00C376C7">
              <w:rPr>
                <w:noProof/>
                <w:webHidden/>
              </w:rPr>
              <w:instrText xml:space="preserve"> PAGEREF _Toc19371490 \h </w:instrText>
            </w:r>
            <w:r w:rsidR="005B1478" w:rsidRPr="00C376C7">
              <w:rPr>
                <w:noProof/>
                <w:webHidden/>
              </w:rPr>
            </w:r>
            <w:r w:rsidR="005B1478" w:rsidRPr="00C376C7">
              <w:rPr>
                <w:noProof/>
                <w:webHidden/>
              </w:rPr>
              <w:fldChar w:fldCharType="separate"/>
            </w:r>
            <w:r w:rsidR="005B1478" w:rsidRPr="00C376C7">
              <w:rPr>
                <w:noProof/>
                <w:webHidden/>
              </w:rPr>
              <w:t>12</w:t>
            </w:r>
            <w:r w:rsidR="005B1478" w:rsidRPr="00C376C7">
              <w:rPr>
                <w:noProof/>
                <w:webHidden/>
              </w:rPr>
              <w:fldChar w:fldCharType="end"/>
            </w:r>
          </w:hyperlink>
        </w:p>
        <w:p w14:paraId="55EFD908" w14:textId="28D07D0D" w:rsidR="005B1478" w:rsidRPr="00C376C7" w:rsidRDefault="004E4FC5" w:rsidP="003F14A0">
          <w:pPr>
            <w:pStyle w:val="Indholdsfortegnelse1"/>
            <w:tabs>
              <w:tab w:val="right" w:leader="dot" w:pos="7815"/>
            </w:tabs>
            <w:rPr>
              <w:noProof/>
              <w:lang w:eastAsia="kl-GL"/>
            </w:rPr>
          </w:pPr>
          <w:hyperlink w:anchor="_Toc19371491" w:history="1">
            <w:r w:rsidR="005B1478" w:rsidRPr="00C376C7">
              <w:rPr>
                <w:rStyle w:val="Hyperlink"/>
                <w:noProof/>
              </w:rPr>
              <w:t>Ilanngussat</w:t>
            </w:r>
            <w:r w:rsidR="005B1478" w:rsidRPr="00C376C7">
              <w:rPr>
                <w:noProof/>
                <w:webHidden/>
              </w:rPr>
              <w:tab/>
            </w:r>
            <w:r w:rsidR="005B1478" w:rsidRPr="00C376C7">
              <w:rPr>
                <w:noProof/>
                <w:webHidden/>
              </w:rPr>
              <w:fldChar w:fldCharType="begin"/>
            </w:r>
            <w:r w:rsidR="005B1478" w:rsidRPr="00C376C7">
              <w:rPr>
                <w:noProof/>
                <w:webHidden/>
              </w:rPr>
              <w:instrText xml:space="preserve"> PAGEREF _Toc19371491 \h </w:instrText>
            </w:r>
            <w:r w:rsidR="005B1478" w:rsidRPr="00C376C7">
              <w:rPr>
                <w:noProof/>
                <w:webHidden/>
              </w:rPr>
            </w:r>
            <w:r w:rsidR="005B1478" w:rsidRPr="00C376C7">
              <w:rPr>
                <w:noProof/>
                <w:webHidden/>
              </w:rPr>
              <w:fldChar w:fldCharType="separate"/>
            </w:r>
            <w:r w:rsidR="005B1478" w:rsidRPr="00C376C7">
              <w:rPr>
                <w:noProof/>
                <w:webHidden/>
              </w:rPr>
              <w:t>13</w:t>
            </w:r>
            <w:r w:rsidR="005B1478" w:rsidRPr="00C376C7">
              <w:rPr>
                <w:noProof/>
                <w:webHidden/>
              </w:rPr>
              <w:fldChar w:fldCharType="end"/>
            </w:r>
          </w:hyperlink>
        </w:p>
        <w:p w14:paraId="02DBD643" w14:textId="3B2330B5" w:rsidR="00E16F4F" w:rsidRPr="00C376C7" w:rsidRDefault="009B2577" w:rsidP="003F14A0">
          <w:r w:rsidRPr="00C376C7">
            <w:rPr>
              <w:b/>
              <w:bCs/>
            </w:rPr>
            <w:fldChar w:fldCharType="end"/>
          </w:r>
        </w:p>
      </w:sdtContent>
    </w:sdt>
    <w:p w14:paraId="2EFDF396" w14:textId="69A5A802" w:rsidR="006578B5" w:rsidRPr="00C376C7" w:rsidRDefault="006578B5" w:rsidP="003F14A0"/>
    <w:p w14:paraId="132B4E30" w14:textId="31F8485E" w:rsidR="006578B5" w:rsidRPr="00C376C7" w:rsidRDefault="006578B5" w:rsidP="003F14A0"/>
    <w:p w14:paraId="1CFD1B70" w14:textId="7D798126" w:rsidR="006578B5" w:rsidRPr="00C376C7" w:rsidRDefault="006578B5" w:rsidP="003F14A0"/>
    <w:p w14:paraId="37665CA6" w14:textId="77777777" w:rsidR="003B353D" w:rsidRPr="00C376C7" w:rsidRDefault="003B353D" w:rsidP="003F14A0">
      <w:pPr>
        <w:pStyle w:val="Overskrift1"/>
        <w:rPr>
          <w:rFonts w:eastAsiaTheme="minorEastAsia"/>
        </w:rPr>
      </w:pPr>
      <w:bookmarkStart w:id="3" w:name="_Toc15565030"/>
    </w:p>
    <w:p w14:paraId="4D2C25F9" w14:textId="77777777" w:rsidR="003B353D" w:rsidRPr="00C376C7" w:rsidRDefault="003B353D" w:rsidP="003F14A0">
      <w:pPr>
        <w:rPr>
          <w:rFonts w:asciiTheme="majorHAnsi" w:eastAsiaTheme="majorEastAsia" w:hAnsiTheme="majorHAnsi" w:cstheme="majorBidi"/>
          <w:sz w:val="30"/>
          <w:szCs w:val="30"/>
        </w:rPr>
      </w:pPr>
      <w:r w:rsidRPr="00C376C7">
        <w:br w:type="page"/>
      </w:r>
    </w:p>
    <w:p w14:paraId="4F0F95E9" w14:textId="656AE0BC" w:rsidR="00E16F4F" w:rsidRPr="00C376C7" w:rsidRDefault="00CE1AB8" w:rsidP="003F14A0">
      <w:pPr>
        <w:pStyle w:val="Overskrift1"/>
      </w:pPr>
      <w:bookmarkStart w:id="4" w:name="_Toc19371481"/>
      <w:bookmarkEnd w:id="3"/>
      <w:r w:rsidRPr="00C376C7">
        <w:lastRenderedPageBreak/>
        <w:t>Siulequt</w:t>
      </w:r>
      <w:bookmarkEnd w:id="4"/>
    </w:p>
    <w:p w14:paraId="2B7DE0CE" w14:textId="77777777" w:rsidR="00EC6E74" w:rsidRPr="00C376C7" w:rsidRDefault="00EC6E74" w:rsidP="003F14A0"/>
    <w:p w14:paraId="2F1718BC" w14:textId="593EF96E" w:rsidR="007C0EDB" w:rsidRPr="00C376C7" w:rsidRDefault="00716AF9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2018-imi ukiakkut ataatsimiinnermi ataaniittoq akuersissutigineqarpoq</w:t>
      </w:r>
      <w:r w:rsidR="002D6909" w:rsidRPr="00C376C7">
        <w:rPr>
          <w:rFonts w:ascii="Arial" w:hAnsi="Arial" w:cs="Arial"/>
          <w:sz w:val="20"/>
          <w:szCs w:val="20"/>
        </w:rPr>
        <w:t>,</w:t>
      </w:r>
      <w:r w:rsidRPr="00C376C7">
        <w:rPr>
          <w:rFonts w:ascii="Arial" w:hAnsi="Arial" w:cs="Arial"/>
          <w:sz w:val="20"/>
          <w:szCs w:val="20"/>
        </w:rPr>
        <w:t xml:space="preserve"> (UKA2018/114) Siumup gruppianit saqqummiunneqartoq: </w:t>
      </w:r>
    </w:p>
    <w:p w14:paraId="3985E8BB" w14:textId="1A9B541B" w:rsidR="00660B30" w:rsidRPr="00C376C7" w:rsidRDefault="00100491" w:rsidP="003F14A0">
      <w:pPr>
        <w:spacing w:after="0"/>
        <w:rPr>
          <w:rFonts w:ascii="Arial" w:hAnsi="Arial" w:cs="Arial"/>
          <w:i/>
          <w:sz w:val="20"/>
          <w:szCs w:val="20"/>
        </w:rPr>
      </w:pPr>
      <w:r w:rsidRPr="00C376C7">
        <w:rPr>
          <w:rFonts w:ascii="Arial" w:hAnsi="Arial" w:cs="Arial"/>
          <w:i/>
          <w:sz w:val="20"/>
          <w:szCs w:val="20"/>
        </w:rPr>
        <w:t>Inatsisartut aalajangiiffigisassaattut siunnersuut, Naalakkersuisut peqquneqassasut misissuinissamik aamma nassuiaasiornissamik, ilinniutissatut atuakkiat, ilinniartitsineq aamma atortut allat Namminersorlutik Oqartussanit tapiiffigineqartunik suliarineqartartut ilalersuisuunersut naleqquttuunersullu ilinniarnertuunngorniartarnermi siunertaasunut.</w:t>
      </w:r>
      <w:r w:rsidR="007C0EDB" w:rsidRPr="00C376C7">
        <w:rPr>
          <w:rFonts w:ascii="Arial" w:hAnsi="Arial" w:cs="Arial"/>
          <w:i/>
          <w:sz w:val="20"/>
          <w:szCs w:val="20"/>
        </w:rPr>
        <w:t xml:space="preserve"> </w:t>
      </w:r>
      <w:r w:rsidR="001872B0" w:rsidRPr="00C376C7">
        <w:rPr>
          <w:rFonts w:ascii="Arial" w:hAnsi="Arial" w:cs="Arial"/>
          <w:i/>
          <w:sz w:val="20"/>
          <w:szCs w:val="20"/>
        </w:rPr>
        <w:t xml:space="preserve">Nassuiaasiaq tamanut takusassanngorlugu saqqummiunneqassaaq kingusinnerpaamik UKA2019-imi, imaqassallunilu inassuteqaatinik siunissamut sammisumik pitsaassusilersuisarneq naammassillugit suliani qularnaarneqartassanersoq. </w:t>
      </w:r>
    </w:p>
    <w:p w14:paraId="6C52036E" w14:textId="3023DAF0" w:rsidR="00C01407" w:rsidRPr="00C376C7" w:rsidRDefault="00CB10A1" w:rsidP="003F14A0">
      <w:pPr>
        <w:spacing w:after="0"/>
        <w:rPr>
          <w:rFonts w:ascii="Arial" w:hAnsi="Arial" w:cs="Arial"/>
          <w:i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br/>
      </w:r>
      <w:r w:rsidR="001F0F0C" w:rsidRPr="00C376C7">
        <w:rPr>
          <w:rFonts w:ascii="Arial" w:hAnsi="Arial" w:cs="Arial"/>
          <w:sz w:val="20"/>
          <w:szCs w:val="20"/>
        </w:rPr>
        <w:t xml:space="preserve">Nassuiaasiap matuma qaammarsaavigaa atortussat ilinniarnertuunngorniarfiup siunertaanut qanoq aamma sutigut naapertuuttuuneri, atortussat qanoq atorneqarnerinik misissuinikkut, aammalu taakkua ilikkagassatigut imaluunniit perorsaanikkut </w:t>
      </w:r>
      <w:r w:rsidR="00287E37" w:rsidRPr="00C376C7">
        <w:rPr>
          <w:rFonts w:ascii="Arial" w:hAnsi="Arial" w:cs="Arial"/>
          <w:sz w:val="20"/>
          <w:szCs w:val="20"/>
        </w:rPr>
        <w:t xml:space="preserve">sammisassat ilaannut ilinniartitsissutissatut ilalersuisuunersut. </w:t>
      </w:r>
      <w:r w:rsidR="005D07E4" w:rsidRPr="00C376C7">
        <w:rPr>
          <w:rFonts w:ascii="Arial" w:hAnsi="Arial" w:cs="Arial"/>
          <w:sz w:val="20"/>
          <w:szCs w:val="20"/>
        </w:rPr>
        <w:t xml:space="preserve">Tamatumunngalu tapiliullugu inassuteqaatinik arlaqartunik saqqummiussisoqarpoq siunissami pitsaassusissanik qularnaarisarnissanut tunngatillugu. </w:t>
      </w:r>
    </w:p>
    <w:p w14:paraId="1D4BADDB" w14:textId="77777777" w:rsidR="00192E44" w:rsidRPr="00C376C7" w:rsidRDefault="00192E44" w:rsidP="003F14A0">
      <w:pPr>
        <w:spacing w:after="0"/>
        <w:rPr>
          <w:rFonts w:ascii="Arial" w:hAnsi="Arial" w:cs="Arial"/>
          <w:i/>
          <w:sz w:val="20"/>
          <w:szCs w:val="20"/>
        </w:rPr>
      </w:pPr>
    </w:p>
    <w:p w14:paraId="05839971" w14:textId="29CB5237" w:rsidR="00FD0487" w:rsidRPr="00C376C7" w:rsidRDefault="005E1772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Naalakkersuisut anguniagaraat GUX-imi ilinniartitsissutissanik ineriartortitsinermik tapersersuinissaq. </w:t>
      </w:r>
      <w:r w:rsidR="0065734C" w:rsidRPr="00C376C7">
        <w:rPr>
          <w:rFonts w:ascii="Arial" w:hAnsi="Arial" w:cs="Arial"/>
          <w:sz w:val="20"/>
          <w:szCs w:val="20"/>
        </w:rPr>
        <w:t>Anguniakkatta pingaarnerit ilagaat ilinniartitaanernik suli pitsaanerusunik pilersitsinissarput</w:t>
      </w:r>
      <w:r w:rsidR="002D6909" w:rsidRPr="00C376C7">
        <w:rPr>
          <w:rFonts w:ascii="Arial" w:hAnsi="Arial" w:cs="Arial"/>
          <w:sz w:val="20"/>
          <w:szCs w:val="20"/>
        </w:rPr>
        <w:t>,</w:t>
      </w:r>
      <w:r w:rsidR="0065734C" w:rsidRPr="00C376C7">
        <w:rPr>
          <w:rFonts w:ascii="Arial" w:hAnsi="Arial" w:cs="Arial"/>
          <w:sz w:val="20"/>
          <w:szCs w:val="20"/>
        </w:rPr>
        <w:t xml:space="preserve"> aammalu qularnaarinissarput inuusuttuaqqat suli amerlanerusut inuusuttuaqqanut ilinniartitaanernik naammassisaqartarnissaa</w:t>
      </w:r>
      <w:r w:rsidR="002D6909" w:rsidRPr="00C376C7">
        <w:rPr>
          <w:rFonts w:ascii="Arial" w:hAnsi="Arial" w:cs="Arial"/>
          <w:sz w:val="20"/>
          <w:szCs w:val="20"/>
        </w:rPr>
        <w:t>nnik</w:t>
      </w:r>
      <w:r w:rsidR="0065734C" w:rsidRPr="00C376C7">
        <w:rPr>
          <w:rFonts w:ascii="Arial" w:hAnsi="Arial" w:cs="Arial"/>
          <w:sz w:val="20"/>
          <w:szCs w:val="20"/>
        </w:rPr>
        <w:t xml:space="preserve">. </w:t>
      </w:r>
      <w:r w:rsidR="00F84D45" w:rsidRPr="00C376C7">
        <w:rPr>
          <w:rFonts w:ascii="Arial" w:hAnsi="Arial" w:cs="Arial"/>
          <w:sz w:val="20"/>
          <w:szCs w:val="20"/>
        </w:rPr>
        <w:t>Ilinniartitsinermi atortussat pitsaasut taakkorpiaapput qularnaareqataasussat inuusuttuaqqat ilinniagaqarnerminni killissaasa</w:t>
      </w:r>
      <w:r w:rsidR="00BB2395" w:rsidRPr="00C376C7">
        <w:rPr>
          <w:rFonts w:ascii="Arial" w:hAnsi="Arial" w:cs="Arial"/>
          <w:sz w:val="20"/>
          <w:szCs w:val="20"/>
        </w:rPr>
        <w:t xml:space="preserve"> sakkussaasalu</w:t>
      </w:r>
      <w:r w:rsidR="00F84D45" w:rsidRPr="00C376C7">
        <w:rPr>
          <w:rFonts w:ascii="Arial" w:hAnsi="Arial" w:cs="Arial"/>
          <w:sz w:val="20"/>
          <w:szCs w:val="20"/>
        </w:rPr>
        <w:t xml:space="preserve"> pitsaasuunissaann</w:t>
      </w:r>
      <w:r w:rsidR="00951897" w:rsidRPr="00C376C7">
        <w:rPr>
          <w:rFonts w:ascii="Arial" w:hAnsi="Arial" w:cs="Arial"/>
          <w:sz w:val="20"/>
          <w:szCs w:val="20"/>
        </w:rPr>
        <w:t>ut</w:t>
      </w:r>
      <w:r w:rsidR="00F84D45" w:rsidRPr="00C376C7">
        <w:rPr>
          <w:rFonts w:ascii="Arial" w:hAnsi="Arial" w:cs="Arial"/>
          <w:sz w:val="20"/>
          <w:szCs w:val="20"/>
        </w:rPr>
        <w:t xml:space="preserve">, </w:t>
      </w:r>
      <w:r w:rsidR="00BB2395" w:rsidRPr="00C376C7">
        <w:rPr>
          <w:rFonts w:ascii="Arial" w:hAnsi="Arial" w:cs="Arial"/>
          <w:sz w:val="20"/>
          <w:szCs w:val="20"/>
        </w:rPr>
        <w:t xml:space="preserve">ilikkagassaminnik </w:t>
      </w:r>
      <w:r w:rsidR="00C70228" w:rsidRPr="00C376C7">
        <w:rPr>
          <w:rFonts w:ascii="Arial" w:hAnsi="Arial" w:cs="Arial"/>
          <w:sz w:val="20"/>
          <w:szCs w:val="20"/>
        </w:rPr>
        <w:t>pissarsiaqarnissaminnut, namminnerlu ilikkagaqarnissaminnut akisuaaffimminnik tigusiartuaarnissaannut. Taamaattuminguna pitsaassusissanik qularnaarisarneq pingaarluinnartoq.</w:t>
      </w:r>
    </w:p>
    <w:p w14:paraId="5AAAD275" w14:textId="5A0D67F8" w:rsidR="00FA1738" w:rsidRPr="00C376C7" w:rsidRDefault="001166A1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Nassuiaammi ilinniartitsisut aamma ilinniagaqartut ersersittarpaat mikinngitsumik annertussusilimmik ilinniartitsinermi atortussanik pitsaasunik suliaqartoqartarsimasoq, piumaneqarluartunik ilinniartitsinermilu atorneqartunik. </w:t>
      </w:r>
      <w:r w:rsidR="005F339A" w:rsidRPr="00C376C7">
        <w:rPr>
          <w:rFonts w:ascii="Arial" w:hAnsi="Arial" w:cs="Arial"/>
          <w:sz w:val="20"/>
          <w:szCs w:val="20"/>
        </w:rPr>
        <w:t xml:space="preserve">Ilutigisaanik nassuiaatip tikkuarpaa suli suliassami tamatumani annerusunik iliuuseqarsinnaasugut. </w:t>
      </w:r>
      <w:r w:rsidR="009A43B3" w:rsidRPr="00C376C7">
        <w:rPr>
          <w:rFonts w:ascii="Arial" w:hAnsi="Arial" w:cs="Arial"/>
          <w:sz w:val="20"/>
          <w:szCs w:val="20"/>
        </w:rPr>
        <w:t>Taamaattumillu maanna aallartereerpugut</w:t>
      </w:r>
      <w:r w:rsidR="00CB10A1" w:rsidRPr="00C376C7">
        <w:rPr>
          <w:rFonts w:ascii="Arial" w:hAnsi="Arial" w:cs="Arial"/>
          <w:sz w:val="20"/>
          <w:szCs w:val="20"/>
        </w:rPr>
        <w:t xml:space="preserve"> </w:t>
      </w:r>
      <w:r w:rsidR="005956F6" w:rsidRPr="00C376C7">
        <w:rPr>
          <w:rFonts w:ascii="Arial" w:hAnsi="Arial" w:cs="Arial"/>
          <w:sz w:val="20"/>
          <w:szCs w:val="20"/>
        </w:rPr>
        <w:t xml:space="preserve">1) </w:t>
      </w:r>
      <w:r w:rsidR="00F5483D" w:rsidRPr="00C376C7">
        <w:rPr>
          <w:rFonts w:ascii="Arial" w:hAnsi="Arial" w:cs="Arial"/>
          <w:sz w:val="20"/>
          <w:szCs w:val="20"/>
        </w:rPr>
        <w:t xml:space="preserve">ilinniartitsissutit ilinniartitsisunut pissarsiariuminarnerulersissallugit Iserasuaat.gl atorlugu, 2) </w:t>
      </w:r>
      <w:r w:rsidR="00320B45" w:rsidRPr="00C376C7">
        <w:rPr>
          <w:rFonts w:ascii="Arial" w:hAnsi="Arial" w:cs="Arial"/>
          <w:sz w:val="20"/>
          <w:szCs w:val="20"/>
        </w:rPr>
        <w:t xml:space="preserve">nalilersussallugit ilinniartitsissutit sorliit nutartertariaqarnersut, aamma </w:t>
      </w:r>
      <w:r w:rsidR="005956F6" w:rsidRPr="00C376C7">
        <w:rPr>
          <w:rFonts w:ascii="Arial" w:hAnsi="Arial" w:cs="Arial"/>
          <w:sz w:val="20"/>
          <w:szCs w:val="20"/>
        </w:rPr>
        <w:t xml:space="preserve">3) </w:t>
      </w:r>
      <w:r w:rsidR="00344A3B" w:rsidRPr="00C376C7">
        <w:rPr>
          <w:rFonts w:ascii="Arial" w:hAnsi="Arial" w:cs="Arial"/>
          <w:sz w:val="20"/>
          <w:szCs w:val="20"/>
        </w:rPr>
        <w:t xml:space="preserve">nalunaarsuiffimmik - katalogimik – assersuutinik imalimmik suliaqarnissaq, ilinniartitsisut aamma ilinniartut ileqqussatut pitsaasutut isigisaannik, </w:t>
      </w:r>
      <w:r w:rsidR="00710071" w:rsidRPr="00C376C7">
        <w:rPr>
          <w:rFonts w:ascii="Arial" w:hAnsi="Arial" w:cs="Arial"/>
          <w:sz w:val="20"/>
          <w:szCs w:val="20"/>
        </w:rPr>
        <w:t>ilitsoqqussarinagit oqaasilinnut ilinniutit</w:t>
      </w:r>
      <w:r w:rsidR="00344A3B" w:rsidRPr="00C376C7">
        <w:rPr>
          <w:rFonts w:ascii="Arial" w:hAnsi="Arial" w:cs="Arial"/>
          <w:sz w:val="20"/>
          <w:szCs w:val="20"/>
        </w:rPr>
        <w:t xml:space="preserve"> aamma </w:t>
      </w:r>
      <w:r w:rsidR="00CD1A60" w:rsidRPr="00C376C7">
        <w:rPr>
          <w:rFonts w:ascii="Arial" w:hAnsi="Arial" w:cs="Arial"/>
          <w:sz w:val="20"/>
          <w:szCs w:val="20"/>
        </w:rPr>
        <w:t>ilinniart</w:t>
      </w:r>
      <w:r w:rsidR="000F0DA2" w:rsidRPr="00C376C7">
        <w:rPr>
          <w:rFonts w:ascii="Arial" w:hAnsi="Arial" w:cs="Arial"/>
          <w:sz w:val="20"/>
          <w:szCs w:val="20"/>
        </w:rPr>
        <w:t>u</w:t>
      </w:r>
      <w:r w:rsidR="00CD1A60" w:rsidRPr="00C376C7">
        <w:rPr>
          <w:rFonts w:ascii="Arial" w:hAnsi="Arial" w:cs="Arial"/>
          <w:sz w:val="20"/>
          <w:szCs w:val="20"/>
        </w:rPr>
        <w:t xml:space="preserve">nik qitiutitsineq, suliassaqarfiit tamakkua ineriartorteqqinneqarsinnaammata. </w:t>
      </w:r>
      <w:r w:rsidR="00381F72" w:rsidRPr="00C376C7">
        <w:rPr>
          <w:rFonts w:ascii="Arial" w:hAnsi="Arial" w:cs="Arial"/>
          <w:sz w:val="20"/>
          <w:szCs w:val="20"/>
        </w:rPr>
        <w:t xml:space="preserve">Iliuusissat tamakkua saniatigut nassuiaat inassuteqaateqassaaq pitsaassusilersuisarnerup pingaarnersiuinermi sassartinneqarnissaa pillugu, suliassaqarfimmut tassunga aningaasaliissutit amerlineqarnissaat pisariaqartinneqarmat. </w:t>
      </w:r>
    </w:p>
    <w:p w14:paraId="7D2F3357" w14:textId="12C4C436" w:rsidR="00CB10A1" w:rsidRPr="00C376C7" w:rsidRDefault="002C7BF5" w:rsidP="003F14A0">
      <w:pPr>
        <w:pStyle w:val="Default"/>
        <w:rPr>
          <w:sz w:val="20"/>
          <w:szCs w:val="20"/>
          <w:lang w:val="kl-GL"/>
        </w:rPr>
      </w:pPr>
      <w:r w:rsidRPr="00C376C7">
        <w:rPr>
          <w:sz w:val="20"/>
          <w:szCs w:val="20"/>
          <w:lang w:val="kl-GL"/>
        </w:rPr>
        <w:t xml:space="preserve">Taamaattumillu neriuppunga nassuiaat manna qularnaareqataassasoq iliuusissanik amerlanerusunik, suli pitsaanerusumik pitsaassusissanik qularnaarisoqartaleqqullugu ilinniarnertuunngorniarfimmi ilinniartitsinermi atortunik. </w:t>
      </w:r>
    </w:p>
    <w:p w14:paraId="010922D0" w14:textId="58B78060" w:rsidR="00CB10A1" w:rsidRPr="00C376C7" w:rsidRDefault="002C7BF5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Atuarluarisi</w:t>
      </w:r>
      <w:r w:rsidR="00CB10A1" w:rsidRPr="00C376C7">
        <w:rPr>
          <w:rFonts w:ascii="Arial" w:hAnsi="Arial" w:cs="Arial"/>
          <w:sz w:val="20"/>
          <w:szCs w:val="20"/>
        </w:rPr>
        <w:t>,</w:t>
      </w:r>
    </w:p>
    <w:p w14:paraId="44AA30A0" w14:textId="77777777" w:rsidR="002C7BF5" w:rsidRPr="00C376C7" w:rsidRDefault="002C7BF5" w:rsidP="003F14A0">
      <w:pPr>
        <w:rPr>
          <w:rFonts w:ascii="Arial" w:hAnsi="Arial" w:cs="Arial"/>
          <w:sz w:val="20"/>
          <w:szCs w:val="20"/>
        </w:rPr>
      </w:pPr>
    </w:p>
    <w:p w14:paraId="6E90ED94" w14:textId="21A7FD39" w:rsidR="00CB10A1" w:rsidRPr="00C376C7" w:rsidRDefault="00CB10A1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Inussiarnersumik inuulluaqqusilluta</w:t>
      </w:r>
    </w:p>
    <w:p w14:paraId="48F73C2E" w14:textId="77777777" w:rsidR="00CB10A1" w:rsidRPr="00C376C7" w:rsidRDefault="00CB10A1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Ane Lone Bagger </w:t>
      </w:r>
    </w:p>
    <w:p w14:paraId="3690E33A" w14:textId="69980445" w:rsidR="00CE7FC9" w:rsidRPr="00C376C7" w:rsidRDefault="003B353D" w:rsidP="003F14A0">
      <w:pPr>
        <w:rPr>
          <w:rFonts w:ascii="Arial" w:hAnsi="Arial" w:cs="Arial"/>
          <w:b/>
          <w:bCs/>
          <w:iCs/>
          <w:sz w:val="28"/>
          <w:szCs w:val="28"/>
        </w:rPr>
      </w:pPr>
      <w:bookmarkStart w:id="5" w:name="_Toc15565031"/>
      <w:r w:rsidRPr="00C376C7">
        <w:rPr>
          <w:rStyle w:val="Fremhv"/>
          <w:rFonts w:ascii="Arial" w:hAnsi="Arial" w:cs="Arial"/>
          <w:i w:val="0"/>
          <w:color w:val="262626"/>
          <w:sz w:val="20"/>
          <w:szCs w:val="20"/>
        </w:rPr>
        <w:br w:type="page"/>
      </w:r>
      <w:bookmarkStart w:id="6" w:name="_Toc19371482"/>
      <w:bookmarkEnd w:id="5"/>
      <w:r w:rsidR="00B34978" w:rsidRPr="00C376C7">
        <w:rPr>
          <w:rFonts w:ascii="Arial" w:hAnsi="Arial" w:cs="Arial"/>
          <w:b/>
          <w:bCs/>
          <w:sz w:val="28"/>
          <w:szCs w:val="28"/>
        </w:rPr>
        <w:lastRenderedPageBreak/>
        <w:t>Aallarniut</w:t>
      </w:r>
      <w:bookmarkEnd w:id="6"/>
    </w:p>
    <w:p w14:paraId="4976AB44" w14:textId="5CAA6D7C" w:rsidR="00CE7FC9" w:rsidRPr="00C376C7" w:rsidRDefault="008734F1" w:rsidP="003F14A0">
      <w:pPr>
        <w:spacing w:after="240"/>
        <w:rPr>
          <w:rStyle w:val="Fremhv"/>
          <w:rFonts w:ascii="Arial" w:hAnsi="Arial" w:cs="Arial"/>
          <w:i w:val="0"/>
          <w:sz w:val="20"/>
          <w:szCs w:val="20"/>
        </w:rPr>
      </w:pPr>
      <w:r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Tulliuttuni nassuiaateqarfigineqassapput GUX-imi atugassatut ilinniutit suliarineqartarsimasut, nalilersuisoqartarlunilu qanoq annertutigisumik aamma sutigut ilinniusiat ilinniarnertuunngorniarfimmi siunertaasunik naammassinninnersut pillugit. </w:t>
      </w:r>
      <w:r w:rsidR="00B90FBB" w:rsidRPr="00C376C7">
        <w:rPr>
          <w:rStyle w:val="Fremhv"/>
          <w:rFonts w:ascii="Arial" w:hAnsi="Arial" w:cs="Arial"/>
          <w:i w:val="0"/>
          <w:sz w:val="20"/>
          <w:szCs w:val="20"/>
        </w:rPr>
        <w:t>Taamaaliortoqartassaaq aallaavigalugu nalilersuineq ilinniusiat fagini ataasiakkaani sammisassat ilaannut atorsinnaanersut</w:t>
      </w:r>
      <w:r w:rsidR="00E403FD" w:rsidRPr="00C376C7">
        <w:rPr>
          <w:rStyle w:val="Fremhv"/>
          <w:rFonts w:ascii="Arial" w:hAnsi="Arial" w:cs="Arial"/>
          <w:i w:val="0"/>
          <w:sz w:val="20"/>
          <w:szCs w:val="20"/>
        </w:rPr>
        <w:t>,</w:t>
      </w:r>
      <w:r w:rsidR="00B90FBB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 aamma qanoq atorsinnaanersut aallaavigalugit. </w:t>
      </w:r>
      <w:r w:rsidR="005D467E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Naatsorsuutigineqarpoq ilinniartitsinermi atortussat atorneqartarpata, ilinniartitsinissamullu pilersaarutaasut ilaannut ilalersuisutut isigineqarpata, apeqqutaatinnagu siunertaasoq faginut tunngasuunersoq imaluunniit perorsaanermut tunngasuunersoq, taava taakkua ilinniarnertuunngorniarfiup pingaarnertut anguniagaanut </w:t>
      </w:r>
      <w:r w:rsidR="00803664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tamatigoortumik perorsaanermut aamma qaffasinnerusumik ilinniagaqalerumaarnermut piareersaanermut ilaasutut isigineqarsinnaasut. </w:t>
      </w:r>
    </w:p>
    <w:p w14:paraId="68951ADB" w14:textId="24632F1A" w:rsidR="00CE7FC9" w:rsidRPr="00C376C7" w:rsidRDefault="004D4A52" w:rsidP="003F14A0">
      <w:pPr>
        <w:rPr>
          <w:rStyle w:val="Fremhv"/>
          <w:rFonts w:ascii="Arial" w:hAnsi="Arial" w:cs="Arial"/>
          <w:i w:val="0"/>
          <w:sz w:val="20"/>
          <w:szCs w:val="20"/>
        </w:rPr>
      </w:pPr>
      <w:r w:rsidRPr="00C376C7">
        <w:rPr>
          <w:rStyle w:val="Fremhv"/>
          <w:rFonts w:ascii="Arial" w:hAnsi="Arial" w:cs="Arial"/>
          <w:i w:val="0"/>
          <w:sz w:val="20"/>
          <w:szCs w:val="20"/>
        </w:rPr>
        <w:t>Suliat ingerlanneqarneranni fagitigut siunnersortit, ilinniartitsisut kiisalu ilinniartut immikkut toqqakkat</w:t>
      </w:r>
      <w:r w:rsidR="00E403FD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 atortut nalilersorneqarneranni</w:t>
      </w:r>
      <w:r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 akulerunneqartarsimapput. </w:t>
      </w:r>
      <w:r w:rsidR="00EA40DA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Taamaattumik taakkua nalilersuisutut kapitalini tulliuttuni taaneqartarput. </w:t>
      </w:r>
    </w:p>
    <w:p w14:paraId="3B342484" w14:textId="0C5FE0BE" w:rsidR="00CE7FC9" w:rsidRPr="00C376C7" w:rsidRDefault="003A2AAC" w:rsidP="003F14A0">
      <w:pPr>
        <w:rPr>
          <w:rFonts w:ascii="Arial" w:hAnsi="Arial" w:cs="Arial"/>
          <w:sz w:val="20"/>
          <w:szCs w:val="20"/>
        </w:rPr>
      </w:pPr>
      <w:r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Nalunaarusiaq tunngaveqarpoq nalilersuisunit oqaaseqaatinik, </w:t>
      </w:r>
      <w:r w:rsidR="002D4CEA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annerusutigullu taakkua </w:t>
      </w:r>
      <w:r w:rsidR="00C01A57" w:rsidRPr="00C376C7">
        <w:rPr>
          <w:rStyle w:val="Fremhv"/>
          <w:rFonts w:ascii="Arial" w:hAnsi="Arial" w:cs="Arial"/>
          <w:i w:val="0"/>
          <w:sz w:val="20"/>
          <w:szCs w:val="20"/>
        </w:rPr>
        <w:t>oqar</w:t>
      </w:r>
      <w:r w:rsidR="00073BE3" w:rsidRPr="00C376C7">
        <w:rPr>
          <w:rStyle w:val="Fremhv"/>
          <w:rFonts w:ascii="Arial" w:hAnsi="Arial" w:cs="Arial"/>
          <w:i w:val="0"/>
          <w:sz w:val="20"/>
          <w:szCs w:val="20"/>
        </w:rPr>
        <w:t>i</w:t>
      </w:r>
      <w:r w:rsidR="00C01A57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artuutaat aamma nalilersuineri oqariartuutaasarlutik. </w:t>
      </w:r>
      <w:r w:rsidR="00BB2C99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Oqariartuutit tamakkua nalunaarusiami ilinniartitaanerup perorsaanikkut </w:t>
      </w:r>
      <w:r w:rsidR="00073BE3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qitiutitaanut attavilerneqartarput, kiisalu fagit ilinniagassat ataasiakkaat ilinniartitsinermi pilersaarutaannut, taamalu ilinniarnertuunngorniarluni ilinniartitaanerup anguniagaanut pingaarnernut. </w:t>
      </w:r>
      <w:r w:rsidR="00643157" w:rsidRPr="00C376C7">
        <w:rPr>
          <w:rStyle w:val="Fremhv"/>
          <w:rFonts w:ascii="Arial" w:hAnsi="Arial" w:cs="Arial"/>
          <w:i w:val="0"/>
          <w:sz w:val="20"/>
          <w:szCs w:val="20"/>
        </w:rPr>
        <w:t>Nalunaarusiaq taamaasilluni assilissamillusooq pingaarnermik ersersit</w:t>
      </w:r>
      <w:r w:rsidR="004A4DD1" w:rsidRPr="00C376C7">
        <w:rPr>
          <w:rStyle w:val="Fremhv"/>
          <w:rFonts w:ascii="Arial" w:hAnsi="Arial" w:cs="Arial"/>
          <w:i w:val="0"/>
          <w:sz w:val="20"/>
          <w:szCs w:val="20"/>
        </w:rPr>
        <w:t>s</w:t>
      </w:r>
      <w:r w:rsidR="00643157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issaaq, nalilersuisuusut </w:t>
      </w:r>
      <w:r w:rsidR="00B617E6" w:rsidRPr="00C376C7">
        <w:rPr>
          <w:rStyle w:val="Fremhv"/>
          <w:rFonts w:ascii="Arial" w:hAnsi="Arial" w:cs="Arial"/>
          <w:i w:val="0"/>
          <w:sz w:val="20"/>
          <w:szCs w:val="20"/>
        </w:rPr>
        <w:t>ilinniartitsinermi atortussatut pitsaasutut pingaartitaannik, fagit</w:t>
      </w:r>
      <w:r w:rsidR="00527BF8" w:rsidRPr="00C376C7">
        <w:rPr>
          <w:rStyle w:val="Fremhv"/>
          <w:rFonts w:ascii="Arial" w:hAnsi="Arial" w:cs="Arial"/>
          <w:i w:val="0"/>
          <w:sz w:val="20"/>
          <w:szCs w:val="20"/>
        </w:rPr>
        <w:t>,</w:t>
      </w:r>
      <w:r w:rsidR="00B617E6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 taamalu ilinniarnertuunngorniarnermik ilinniartitaanerup siunertaanik, kiisalu aamma pitsanngorsaatissatut kissaataasinnaasunik, taakkualu </w:t>
      </w:r>
      <w:r w:rsidR="00ED35F3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ilinniartitaanerni  anguniakkanut pingaarnernut sanilliunneqartarlutik. </w:t>
      </w:r>
      <w:r w:rsidR="00CD3E3A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Atortussat ineriartortinneqartut Ilinniartitaanermut Naalakkersuisoqarfimmiit tapersersorneqartumik tamarmik ilalersuisuussapput ilinniarnertuunngorniarluni ilinniartitaanermi siunertaasunik, tamatumanilu aamma tassani ilinniartitsinermut pilersaarutaasunik. </w:t>
      </w:r>
      <w:r w:rsidR="00A12787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Tapiissuteqartoqarsinnaavoq ilinniartitsissutissanik atuakkiornernut, atuartitsinernik ingerlatsinernut aamma atortussanut allanut, GUX-imi ilinniarnertuunngorniartunut ineriartortinneqartunut. </w:t>
      </w:r>
    </w:p>
    <w:p w14:paraId="057785C1" w14:textId="1F617796" w:rsidR="00CE7FC9" w:rsidRPr="00C376C7" w:rsidRDefault="00231A23" w:rsidP="003F14A0">
      <w:pPr>
        <w:rPr>
          <w:rFonts w:ascii="Arial" w:hAnsi="Arial" w:cs="Arial"/>
          <w:iCs/>
          <w:sz w:val="20"/>
          <w:szCs w:val="20"/>
        </w:rPr>
      </w:pPr>
      <w:r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Nalilersuisartut oqaaseqaataat tunuliaqutaralugit </w:t>
      </w:r>
      <w:r w:rsidR="00677335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saqqummiussisoqarpoq </w:t>
      </w:r>
      <w:r w:rsidR="00793FB5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ilinniartitsinermi atortussanik ineriartortitsisarnissanut aamma pitsaanerulersitsisarnissanut. </w:t>
      </w:r>
    </w:p>
    <w:p w14:paraId="231AAFBA" w14:textId="0274B9CC" w:rsidR="00195B68" w:rsidRPr="00C376C7" w:rsidRDefault="001935FE" w:rsidP="003F14A0">
      <w:pPr>
        <w:pStyle w:val="Overskrift1"/>
      </w:pPr>
      <w:bookmarkStart w:id="7" w:name="_Toc19371483"/>
      <w:r w:rsidRPr="00C376C7">
        <w:t>Eqikkaaneq</w:t>
      </w:r>
      <w:bookmarkEnd w:id="7"/>
    </w:p>
    <w:p w14:paraId="45B74675" w14:textId="7C514565" w:rsidR="00325EB1" w:rsidRPr="00C376C7" w:rsidRDefault="00D77E14" w:rsidP="003F14A0">
      <w:pPr>
        <w:spacing w:before="24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Nalilersuinermit </w:t>
      </w:r>
      <w:r w:rsidR="00E34F3E" w:rsidRPr="00C376C7">
        <w:rPr>
          <w:rFonts w:ascii="Arial" w:hAnsi="Arial" w:cs="Arial"/>
          <w:sz w:val="20"/>
          <w:szCs w:val="20"/>
        </w:rPr>
        <w:t>pingaarnertut isummiussat tassaapput ilinniartitsinermi atortussat annerusutigut inatsisini atuuttuni piumasarineqartunik naammassinnittuusartut, kiisalu ilinniartitseriaatsin</w:t>
      </w:r>
      <w:r w:rsidR="00DB08D1" w:rsidRPr="00C376C7">
        <w:rPr>
          <w:rFonts w:ascii="Arial" w:hAnsi="Arial" w:cs="Arial"/>
          <w:sz w:val="20"/>
          <w:szCs w:val="20"/>
        </w:rPr>
        <w:t xml:space="preserve">ut aamma fagini ilinniagassanik pilersaarutinut. </w:t>
      </w:r>
      <w:r w:rsidR="007F2156" w:rsidRPr="00C376C7">
        <w:rPr>
          <w:rFonts w:ascii="Arial" w:hAnsi="Arial" w:cs="Arial"/>
          <w:sz w:val="20"/>
          <w:szCs w:val="20"/>
        </w:rPr>
        <w:t xml:space="preserve">Ataatsimut isigaluni ilinniartitsinermi atorneqartartut amerlanerit </w:t>
      </w:r>
      <w:r w:rsidR="009F23C6" w:rsidRPr="00C376C7">
        <w:rPr>
          <w:rFonts w:ascii="Arial" w:hAnsi="Arial" w:cs="Arial"/>
          <w:sz w:val="20"/>
          <w:szCs w:val="20"/>
        </w:rPr>
        <w:t xml:space="preserve">nalilersuisartunit akuersaarnartinneqarput, </w:t>
      </w:r>
      <w:r w:rsidR="001828B8" w:rsidRPr="00C376C7">
        <w:rPr>
          <w:rFonts w:ascii="Arial" w:hAnsi="Arial" w:cs="Arial"/>
          <w:sz w:val="20"/>
          <w:szCs w:val="20"/>
        </w:rPr>
        <w:t xml:space="preserve">naak atortussat assigiinngitsorujussuarmik atorneqartaraluartut, </w:t>
      </w:r>
      <w:r w:rsidR="008B696B" w:rsidRPr="00C376C7">
        <w:rPr>
          <w:rFonts w:ascii="Arial" w:hAnsi="Arial" w:cs="Arial"/>
          <w:sz w:val="20"/>
          <w:szCs w:val="20"/>
        </w:rPr>
        <w:t xml:space="preserve">nassuiaammut atatillugu ilinniartitsissutinut ataasiakkaanut ilanngussami 2-mi nassuiaataasuni ersittutut. </w:t>
      </w:r>
      <w:r w:rsidR="00FE7DDE" w:rsidRPr="00C376C7">
        <w:rPr>
          <w:rFonts w:ascii="Arial" w:hAnsi="Arial" w:cs="Arial"/>
          <w:sz w:val="20"/>
          <w:szCs w:val="20"/>
        </w:rPr>
        <w:t xml:space="preserve">Nalilersuisartunit immikkut erseqqissaatigineqarpoq minnerunngitsumik pitsaasuusoq ilinniartitsinermi atortut angusassanik assigiinngitsumik qaffasissusilinnik ilalersuisuusarneri, </w:t>
      </w:r>
      <w:r w:rsidR="004D22E4" w:rsidRPr="00C376C7">
        <w:rPr>
          <w:rFonts w:ascii="Arial" w:hAnsi="Arial" w:cs="Arial"/>
          <w:sz w:val="20"/>
          <w:szCs w:val="20"/>
        </w:rPr>
        <w:t xml:space="preserve">immikkullu ilinniartitseriaatsinik assigiinngitsunik isiginiaasuusarlutik. </w:t>
      </w:r>
      <w:r w:rsidR="00B2385D" w:rsidRPr="00C376C7">
        <w:rPr>
          <w:rFonts w:ascii="Arial" w:hAnsi="Arial" w:cs="Arial"/>
          <w:sz w:val="20"/>
          <w:szCs w:val="20"/>
        </w:rPr>
        <w:t xml:space="preserve">Nalilersuisartut ersersippaat nalilersuinerup matuma </w:t>
      </w:r>
      <w:r w:rsidR="00514278" w:rsidRPr="00C376C7">
        <w:rPr>
          <w:rFonts w:ascii="Arial" w:hAnsi="Arial" w:cs="Arial"/>
          <w:sz w:val="20"/>
          <w:szCs w:val="20"/>
        </w:rPr>
        <w:t xml:space="preserve">ilinniutissanut amerlanerusunut isitik ammaassimagaat. </w:t>
      </w:r>
      <w:r w:rsidR="00364CDE" w:rsidRPr="00C376C7">
        <w:rPr>
          <w:rFonts w:ascii="Arial" w:hAnsi="Arial" w:cs="Arial"/>
          <w:sz w:val="20"/>
          <w:szCs w:val="20"/>
        </w:rPr>
        <w:t>Nalunaarusiami pingaarnertut eqikkaaneq tassaavoq ilinniartitsinermi atortussat ilalersuisartut ilinniartitsinerup immikkoortuini fagini assigiinngitsuni, taamalu aamma ilinniarnertuunngorniartarnermik ilinniakkami siunertaasunik, kiisalu periaatsit maanna isikkumittut ilinniartitsissutissanik qaffasissunik pitsaassusilinnik qularnaarisartut, kisiannili ineriartorteqqinneqarsinnaallu</w:t>
      </w:r>
      <w:r w:rsidR="00092195" w:rsidRPr="00C376C7">
        <w:rPr>
          <w:rFonts w:ascii="Arial" w:hAnsi="Arial" w:cs="Arial"/>
          <w:sz w:val="20"/>
          <w:szCs w:val="20"/>
        </w:rPr>
        <w:t>tik,</w:t>
      </w:r>
      <w:r w:rsidR="00364CDE" w:rsidRPr="00C376C7">
        <w:rPr>
          <w:rFonts w:ascii="Arial" w:hAnsi="Arial" w:cs="Arial"/>
          <w:sz w:val="20"/>
          <w:szCs w:val="20"/>
        </w:rPr>
        <w:t xml:space="preserve"> </w:t>
      </w:r>
      <w:r w:rsidR="00364CDE" w:rsidRPr="00C376C7">
        <w:rPr>
          <w:rFonts w:ascii="Arial" w:hAnsi="Arial" w:cs="Arial"/>
          <w:sz w:val="20"/>
          <w:szCs w:val="20"/>
        </w:rPr>
        <w:lastRenderedPageBreak/>
        <w:t xml:space="preserve">immikkoortuni ersarissuutitsinissami aamma ilinniarnertuunngorniartunut aalajangersimasunut sammititaaneri eqqarsaatigalugit. </w:t>
      </w:r>
    </w:p>
    <w:p w14:paraId="0DC3A5B3" w14:textId="7B25B359" w:rsidR="00701FF4" w:rsidRPr="00C376C7" w:rsidRDefault="006479BE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Nalilersuisartulli aamma eqqa</w:t>
      </w:r>
      <w:r w:rsidR="00092195" w:rsidRPr="00C376C7">
        <w:rPr>
          <w:rFonts w:ascii="Arial" w:hAnsi="Arial" w:cs="Arial"/>
          <w:sz w:val="20"/>
          <w:szCs w:val="20"/>
        </w:rPr>
        <w:t>rtorpaat</w:t>
      </w:r>
      <w:r w:rsidRPr="00C376C7">
        <w:rPr>
          <w:rFonts w:ascii="Arial" w:hAnsi="Arial" w:cs="Arial"/>
          <w:sz w:val="20"/>
          <w:szCs w:val="20"/>
        </w:rPr>
        <w:t xml:space="preserve"> </w:t>
      </w:r>
      <w:r w:rsidR="00092195" w:rsidRPr="00C376C7">
        <w:rPr>
          <w:rFonts w:ascii="Arial" w:hAnsi="Arial" w:cs="Arial"/>
          <w:sz w:val="20"/>
          <w:szCs w:val="20"/>
        </w:rPr>
        <w:t xml:space="preserve">annerusumik </w:t>
      </w:r>
      <w:r w:rsidRPr="00C376C7">
        <w:rPr>
          <w:rFonts w:ascii="Arial" w:hAnsi="Arial" w:cs="Arial"/>
          <w:sz w:val="20"/>
          <w:szCs w:val="20"/>
        </w:rPr>
        <w:t xml:space="preserve">immikkut aallullugit sammisassat. </w:t>
      </w:r>
      <w:r w:rsidR="002F375F" w:rsidRPr="00C376C7">
        <w:rPr>
          <w:rFonts w:ascii="Arial" w:hAnsi="Arial" w:cs="Arial"/>
          <w:sz w:val="20"/>
          <w:szCs w:val="20"/>
        </w:rPr>
        <w:t>Saqqummersitani arlaqartuni eqqaaneqarput oqaatsit nalunartut faginut tunngasuni taaguutini aamma fagini suliaqalinnginnermi taaguutini</w:t>
      </w:r>
      <w:r w:rsidR="00BA01B1" w:rsidRPr="00C376C7">
        <w:rPr>
          <w:rStyle w:val="Fodnotehenvisning"/>
          <w:rFonts w:ascii="Arial" w:hAnsi="Arial" w:cs="Arial"/>
          <w:sz w:val="20"/>
          <w:szCs w:val="20"/>
        </w:rPr>
        <w:footnoteReference w:id="1"/>
      </w:r>
      <w:r w:rsidR="002C1421" w:rsidRPr="00C376C7">
        <w:rPr>
          <w:rFonts w:ascii="Arial" w:hAnsi="Arial" w:cs="Arial"/>
          <w:sz w:val="20"/>
          <w:szCs w:val="20"/>
        </w:rPr>
        <w:t xml:space="preserve"> </w:t>
      </w:r>
      <w:r w:rsidR="002F375F" w:rsidRPr="00C376C7">
        <w:rPr>
          <w:rFonts w:ascii="Arial" w:hAnsi="Arial" w:cs="Arial"/>
          <w:sz w:val="20"/>
          <w:szCs w:val="20"/>
        </w:rPr>
        <w:t>ajoqutaasut</w:t>
      </w:r>
      <w:r w:rsidR="00F8330B" w:rsidRPr="00C376C7">
        <w:rPr>
          <w:rFonts w:ascii="Arial" w:hAnsi="Arial" w:cs="Arial"/>
          <w:sz w:val="20"/>
          <w:szCs w:val="20"/>
        </w:rPr>
        <w:t>u</w:t>
      </w:r>
      <w:r w:rsidR="002F375F" w:rsidRPr="00C376C7">
        <w:rPr>
          <w:rFonts w:ascii="Arial" w:hAnsi="Arial" w:cs="Arial"/>
          <w:sz w:val="20"/>
          <w:szCs w:val="20"/>
        </w:rPr>
        <w:t>t</w:t>
      </w:r>
      <w:r w:rsidR="00174454" w:rsidRPr="00C376C7">
        <w:rPr>
          <w:rFonts w:ascii="Arial" w:hAnsi="Arial" w:cs="Arial"/>
          <w:sz w:val="20"/>
          <w:szCs w:val="20"/>
        </w:rPr>
        <w:t>.</w:t>
      </w:r>
      <w:r w:rsidR="00E53908" w:rsidRPr="00C376C7">
        <w:rPr>
          <w:rFonts w:ascii="Arial" w:hAnsi="Arial" w:cs="Arial"/>
          <w:sz w:val="20"/>
          <w:szCs w:val="20"/>
        </w:rPr>
        <w:t xml:space="preserve"> </w:t>
      </w:r>
      <w:r w:rsidR="004A1642" w:rsidRPr="00C376C7">
        <w:rPr>
          <w:rFonts w:ascii="Arial" w:hAnsi="Arial" w:cs="Arial"/>
          <w:sz w:val="20"/>
          <w:szCs w:val="20"/>
        </w:rPr>
        <w:t xml:space="preserve">Ilinniutinullu ataasiakkaanut atatillugu eqqaaneqarput kukkunerit aamma amigaatit. </w:t>
      </w:r>
      <w:r w:rsidR="00BB51F6" w:rsidRPr="00C376C7">
        <w:rPr>
          <w:rFonts w:ascii="Arial" w:hAnsi="Arial" w:cs="Arial"/>
          <w:sz w:val="20"/>
          <w:szCs w:val="20"/>
        </w:rPr>
        <w:t xml:space="preserve">Nalunaarusiami eqqaaneqartarpoq kukkunerit aamma amigaatit nassaassaasartut ilinniusiani, amerlasuutigullu tamakkua ineriartornermik pissuteqartartut, sammisat nutaanngilisoortarmata. </w:t>
      </w:r>
    </w:p>
    <w:p w14:paraId="58A4914E" w14:textId="4DE9A383" w:rsidR="002910AA" w:rsidRPr="00C376C7" w:rsidRDefault="00C10742" w:rsidP="003F14A0">
      <w:pPr>
        <w:spacing w:before="24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Ilinniartitsisut inerititaqarfiusunik isornartorsiutaat nalunaarusiami </w:t>
      </w:r>
      <w:r w:rsidR="00461BC7" w:rsidRPr="00C376C7">
        <w:rPr>
          <w:rFonts w:ascii="Arial" w:hAnsi="Arial" w:cs="Arial"/>
          <w:sz w:val="20"/>
          <w:szCs w:val="20"/>
        </w:rPr>
        <w:t>erseqqissaatigineqartarput</w:t>
      </w:r>
      <w:r w:rsidR="00F8330B" w:rsidRPr="00C376C7">
        <w:rPr>
          <w:rFonts w:ascii="Arial" w:hAnsi="Arial" w:cs="Arial"/>
          <w:sz w:val="20"/>
          <w:szCs w:val="20"/>
        </w:rPr>
        <w:t>,</w:t>
      </w:r>
      <w:r w:rsidR="00461BC7" w:rsidRPr="00C376C7">
        <w:rPr>
          <w:rFonts w:ascii="Arial" w:hAnsi="Arial" w:cs="Arial"/>
          <w:sz w:val="20"/>
          <w:szCs w:val="20"/>
        </w:rPr>
        <w:t xml:space="preserve"> kissaatitut arlaqartutut ilinniusiornermi suliareqqitassaasutut. </w:t>
      </w:r>
      <w:r w:rsidR="00EA003A" w:rsidRPr="00C376C7">
        <w:rPr>
          <w:rFonts w:ascii="Arial" w:hAnsi="Arial" w:cs="Arial"/>
          <w:sz w:val="20"/>
          <w:szCs w:val="20"/>
        </w:rPr>
        <w:t>Nalilersuisartuniit immikkut makkununnga</w:t>
      </w:r>
      <w:r w:rsidR="00F8330B" w:rsidRPr="00C376C7">
        <w:rPr>
          <w:rFonts w:ascii="Arial" w:hAnsi="Arial" w:cs="Arial"/>
          <w:sz w:val="20"/>
          <w:szCs w:val="20"/>
        </w:rPr>
        <w:t xml:space="preserve"> kissaatit</w:t>
      </w:r>
      <w:r w:rsidR="00EA003A" w:rsidRPr="00C376C7">
        <w:rPr>
          <w:rFonts w:ascii="Arial" w:hAnsi="Arial" w:cs="Arial"/>
          <w:sz w:val="20"/>
          <w:szCs w:val="20"/>
        </w:rPr>
        <w:t xml:space="preserve"> erseqqissaatigineqarput</w:t>
      </w:r>
      <w:r w:rsidR="002910AA" w:rsidRPr="00C376C7">
        <w:rPr>
          <w:rFonts w:ascii="Arial" w:hAnsi="Arial" w:cs="Arial"/>
          <w:sz w:val="20"/>
          <w:szCs w:val="20"/>
        </w:rPr>
        <w:t>:</w:t>
      </w:r>
    </w:p>
    <w:p w14:paraId="184F54F2" w14:textId="52B2814E" w:rsidR="002910AA" w:rsidRPr="00C376C7" w:rsidRDefault="009E23FD" w:rsidP="003F14A0">
      <w:pPr>
        <w:pStyle w:val="Listeafsnit"/>
        <w:numPr>
          <w:ilvl w:val="0"/>
          <w:numId w:val="15"/>
        </w:numPr>
        <w:spacing w:before="24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Immikkut annertusisamik sulissutigineqassasoq ilinniusiaasartut malinnaatinneqartarnissaat</w:t>
      </w:r>
      <w:r w:rsidR="008C700E" w:rsidRPr="00C376C7">
        <w:rPr>
          <w:rFonts w:ascii="Arial" w:hAnsi="Arial" w:cs="Arial"/>
          <w:sz w:val="20"/>
          <w:szCs w:val="20"/>
        </w:rPr>
        <w:t>.</w:t>
      </w:r>
    </w:p>
    <w:p w14:paraId="78D918EC" w14:textId="6ADDFFB1" w:rsidR="002910AA" w:rsidRPr="00C376C7" w:rsidRDefault="00935A37" w:rsidP="003F14A0">
      <w:pPr>
        <w:pStyle w:val="Listeafsnit"/>
        <w:numPr>
          <w:ilvl w:val="0"/>
          <w:numId w:val="15"/>
        </w:numPr>
        <w:spacing w:before="24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Ilinniusiat ilinniartitsisuusartunut pitsaanerusumik ilisaritinneqartarnissaat. </w:t>
      </w:r>
    </w:p>
    <w:p w14:paraId="564F6399" w14:textId="76E44DA2" w:rsidR="002910AA" w:rsidRPr="00C376C7" w:rsidRDefault="00D96E24" w:rsidP="003F14A0">
      <w:pPr>
        <w:pStyle w:val="Listeafsnit"/>
        <w:numPr>
          <w:ilvl w:val="0"/>
          <w:numId w:val="15"/>
        </w:numPr>
        <w:spacing w:before="24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Ilinniusiat annertunerujartortumik ilinniagaqartut angusimasaannut assigiinngitsunut naapertuuttumik suliaasalernissaat. </w:t>
      </w:r>
    </w:p>
    <w:p w14:paraId="10C59916" w14:textId="6B4AF78E" w:rsidR="002910AA" w:rsidRPr="00C376C7" w:rsidRDefault="00390D92" w:rsidP="003F14A0">
      <w:pPr>
        <w:pStyle w:val="Listeafsnit"/>
        <w:numPr>
          <w:ilvl w:val="0"/>
          <w:numId w:val="15"/>
        </w:numPr>
        <w:spacing w:before="24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Ilitsoqqussarinagit oqaasilinnut</w:t>
      </w:r>
      <w:r w:rsidR="00CA3F89" w:rsidRPr="00C376C7">
        <w:rPr>
          <w:rFonts w:ascii="Arial" w:hAnsi="Arial" w:cs="Arial"/>
          <w:sz w:val="20"/>
          <w:szCs w:val="20"/>
        </w:rPr>
        <w:t xml:space="preserve"> ilinniartitseriaatsip aallunneqarnera aalajangiusimaneqassasoq, aallunneqassasullu oqaatsinik allattuiffiit taaguutinullu nassuiaatit atorsinnaasut.</w:t>
      </w:r>
    </w:p>
    <w:p w14:paraId="3F9641BE" w14:textId="42DC6B4D" w:rsidR="00DF5EC0" w:rsidRPr="00C376C7" w:rsidRDefault="00E158D6" w:rsidP="003F14A0">
      <w:pPr>
        <w:spacing w:before="240"/>
        <w:rPr>
          <w:rFonts w:ascii="Arial" w:hAnsi="Arial" w:cs="Arial"/>
          <w:sz w:val="20"/>
          <w:szCs w:val="20"/>
        </w:rPr>
      </w:pPr>
      <w:r w:rsidRPr="00C376C7">
        <w:rPr>
          <w:noProof/>
          <w:lang w:eastAsia="kl-GL"/>
        </w:rPr>
        <w:drawing>
          <wp:anchor distT="0" distB="0" distL="114300" distR="114300" simplePos="0" relativeHeight="251662848" behindDoc="0" locked="0" layoutInCell="1" allowOverlap="1" wp14:anchorId="0E288B24" wp14:editId="16B49B65">
            <wp:simplePos x="0" y="0"/>
            <wp:positionH relativeFrom="margin">
              <wp:posOffset>-9957</wp:posOffset>
            </wp:positionH>
            <wp:positionV relativeFrom="margin">
              <wp:posOffset>4250792</wp:posOffset>
            </wp:positionV>
            <wp:extent cx="5884545" cy="2874645"/>
            <wp:effectExtent l="57150" t="19050" r="40005" b="97155"/>
            <wp:wrapSquare wrapText="bothSides"/>
            <wp:docPr id="8" name="Billede 8" descr="C:\Users\ahma\Desktop\Astrid\Billeder\Billeder, stud.folder\GUX Aas - billeder\0H9A4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hma\Desktop\Astrid\Billeder\Billeder, stud.folder\GUX Aas - billeder\0H9A429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457" r="-203" b="14144"/>
                    <a:stretch/>
                  </pic:blipFill>
                  <pic:spPr bwMode="auto">
                    <a:xfrm>
                      <a:off x="0" y="0"/>
                      <a:ext cx="5884545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7BE2" w:rsidRPr="00C376C7">
        <w:rPr>
          <w:rFonts w:ascii="Arial" w:hAnsi="Arial" w:cs="Arial"/>
          <w:sz w:val="20"/>
          <w:szCs w:val="20"/>
        </w:rPr>
        <w:t>Ilinniartitaanermut Naalakkersuisoqarfiup faginut siunnersortit suleqatigalugit siunnersuutit suliarineri ingerlateqqissavai</w:t>
      </w:r>
      <w:r w:rsidR="00112726" w:rsidRPr="00C376C7">
        <w:rPr>
          <w:rFonts w:ascii="Arial" w:hAnsi="Arial" w:cs="Arial"/>
          <w:sz w:val="20"/>
          <w:szCs w:val="20"/>
        </w:rPr>
        <w:t>.</w:t>
      </w:r>
      <w:bookmarkStart w:id="8" w:name="_Toc15565035"/>
      <w:r w:rsidR="00DF5EC0" w:rsidRPr="00C376C7">
        <w:br w:type="page"/>
      </w:r>
    </w:p>
    <w:p w14:paraId="2B0F14C5" w14:textId="613CCFC1" w:rsidR="00660B30" w:rsidRPr="00C376C7" w:rsidRDefault="001935FE" w:rsidP="003F14A0">
      <w:pPr>
        <w:pStyle w:val="Overskrift1"/>
        <w:spacing w:after="240"/>
      </w:pPr>
      <w:bookmarkStart w:id="9" w:name="_Toc19371484"/>
      <w:r w:rsidRPr="00C376C7">
        <w:lastRenderedPageBreak/>
        <w:t>Tunuliaqutaasut</w:t>
      </w:r>
      <w:bookmarkEnd w:id="8"/>
      <w:bookmarkEnd w:id="9"/>
    </w:p>
    <w:p w14:paraId="1997AB72" w14:textId="609D8E09" w:rsidR="0089195D" w:rsidRPr="00C376C7" w:rsidRDefault="00332F80" w:rsidP="003F14A0">
      <w:pPr>
        <w:spacing w:after="24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Ilinniarnertuunngorniarluni ilinniartitaanerup (GUX) pingaarnertut anguniagaraa tamatigoortumik perorsagaaneq aamma ilinniagaqalernissamut piareersarneq. </w:t>
      </w:r>
      <w:r w:rsidR="00E92B75" w:rsidRPr="00C376C7">
        <w:rPr>
          <w:rFonts w:ascii="Arial" w:hAnsi="Arial" w:cs="Arial"/>
          <w:sz w:val="20"/>
          <w:szCs w:val="20"/>
        </w:rPr>
        <w:t xml:space="preserve">Ilisimasassat ilinniagaqartut ilinniartitaanermikkut pissarsiarisassaat fagitigut siammasissuseqarlutillu itissuseqassapput. </w:t>
      </w:r>
      <w:r w:rsidR="0089195D" w:rsidRPr="00C376C7">
        <w:rPr>
          <w:rFonts w:ascii="Arial" w:hAnsi="Arial" w:cs="Arial"/>
          <w:sz w:val="20"/>
          <w:szCs w:val="20"/>
        </w:rPr>
        <w:t xml:space="preserve">Taamaattumik naatsorsuutigineqarpoq ilinniarnermi atortussat Ilinniartitaanermut Naalakkersuisoqarfimmit taperserneqartartut anguniakkamik pingaarnermik naammassinnittuusassasut, fagitigut immikkoortuni assigiinngitsuni, sammisani imaluunniit ilinniartitsinermi suleriaatsini.  </w:t>
      </w:r>
    </w:p>
    <w:p w14:paraId="4C82B6F6" w14:textId="6E2C37E0" w:rsidR="000B137D" w:rsidRPr="00C376C7" w:rsidRDefault="004A2599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Ilinniarnertuunngorniarfimmi ilikkagassatut pilersaarutit pillugit Namminersorlutik Oqartussat nalunaarutaanni nr. 7, 27. maj 2014-imeersumi malittarisassat annerusumik allaaserineqarput, </w:t>
      </w:r>
      <w:r w:rsidR="00161C62" w:rsidRPr="00C376C7">
        <w:rPr>
          <w:rFonts w:ascii="Arial" w:hAnsi="Arial" w:cs="Arial"/>
          <w:sz w:val="20"/>
          <w:szCs w:val="20"/>
        </w:rPr>
        <w:t xml:space="preserve">malittarisassat fagini ataasiakkaani ilikkagassani siunertaasunik, fagip siunertaanik, ilikkagassanut anguniakkanik aamma ilikkagassat imarisaasigut, ilinniartitsinerup aaqqissuunneqartarneratigut kiisalu nalilersuivigineqartarneratigut. </w:t>
      </w:r>
      <w:r w:rsidR="00FA39A4" w:rsidRPr="00C376C7">
        <w:rPr>
          <w:rFonts w:ascii="Arial" w:hAnsi="Arial" w:cs="Arial"/>
          <w:sz w:val="20"/>
          <w:szCs w:val="20"/>
        </w:rPr>
        <w:t>Taamaattumillu aamma naatsorsuutigineqarpoq ilinniartitsissutitut atortussat Namminersorlutik Oqartussanit taperserneqartumik suliaasut naammassinnittuusarnissaat fagini assigiinngitsuni ilikkagassanut pilersaarutinik</w:t>
      </w:r>
      <w:r w:rsidR="00FA39A4" w:rsidRPr="00C376C7">
        <w:rPr>
          <w:rFonts w:ascii="Arial" w:hAnsi="Arial" w:cs="Arial"/>
          <w:sz w:val="20"/>
          <w:szCs w:val="20"/>
          <w:vertAlign w:val="superscript"/>
        </w:rPr>
        <w:t>2</w:t>
      </w:r>
      <w:r w:rsidR="00FA39A4" w:rsidRPr="00C376C7">
        <w:rPr>
          <w:rFonts w:ascii="Arial" w:hAnsi="Arial" w:cs="Arial"/>
          <w:sz w:val="20"/>
          <w:szCs w:val="20"/>
        </w:rPr>
        <w:t xml:space="preserve"> tamakkiisunik taakkualuunniit ilaannik. </w:t>
      </w:r>
    </w:p>
    <w:p w14:paraId="4DB1E64A" w14:textId="6D974F4E" w:rsidR="00F63C3C" w:rsidRPr="00C376C7" w:rsidRDefault="00FA39A4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Tamatumalu saniatigut pitsaassusissanik qularnaarisarnermut ileqquni maanna atuuttuni siunnerfissanik aalajangersaasoqarpoq. </w:t>
      </w:r>
      <w:r w:rsidR="00AA1F51" w:rsidRPr="00C376C7">
        <w:rPr>
          <w:rFonts w:ascii="Arial" w:hAnsi="Arial" w:cs="Arial"/>
          <w:sz w:val="20"/>
          <w:szCs w:val="20"/>
        </w:rPr>
        <w:t xml:space="preserve">Ilinniartitsinermi atortussat taamaasillutik immikkut toqqakkanik perorsaanikkut aamma ilinniartitseriaatsini aallutassanik pilersitsivigineqarput, ilinniartut ilinniakkaminnik samminnittarnerinut tunngatillugu, - </w:t>
      </w:r>
      <w:r w:rsidR="00C47AB9" w:rsidRPr="00C376C7">
        <w:rPr>
          <w:rFonts w:ascii="Arial" w:hAnsi="Arial" w:cs="Arial"/>
          <w:sz w:val="20"/>
          <w:szCs w:val="20"/>
        </w:rPr>
        <w:t xml:space="preserve">tassanilu pingaarnersiuinikkut immikkoortitsigaallutik. </w:t>
      </w:r>
      <w:r w:rsidR="00544841" w:rsidRPr="00C376C7">
        <w:rPr>
          <w:rFonts w:ascii="Arial" w:hAnsi="Arial" w:cs="Arial"/>
          <w:sz w:val="20"/>
          <w:szCs w:val="20"/>
        </w:rPr>
        <w:t>Taamaattoq piumasaqaataanngilaq ilinniartitsinermi atortussat suliarineqartarnissaat fagitigut suliassaqarfiit assigiinngitsut akimorlugit isiginneqqissaartumik imaluunniit IT-mik ilanngussinikkut aaqqissuussaasarnissaat</w:t>
      </w:r>
      <w:r w:rsidR="000B137D" w:rsidRPr="00C376C7">
        <w:rPr>
          <w:rFonts w:ascii="Arial" w:hAnsi="Arial" w:cs="Arial"/>
          <w:sz w:val="20"/>
          <w:szCs w:val="20"/>
        </w:rPr>
        <w:t>:</w:t>
      </w:r>
    </w:p>
    <w:p w14:paraId="3CDC8671" w14:textId="6EB41680" w:rsidR="00104DCC" w:rsidRPr="00C376C7" w:rsidRDefault="00BD5EDC" w:rsidP="003F14A0">
      <w:pPr>
        <w:pStyle w:val="Listeafsnit"/>
        <w:numPr>
          <w:ilvl w:val="0"/>
          <w:numId w:val="4"/>
        </w:numPr>
        <w:rPr>
          <w:rStyle w:val="Fremhv"/>
          <w:rFonts w:ascii="Arial" w:hAnsi="Arial" w:cs="Arial"/>
          <w:i w:val="0"/>
          <w:sz w:val="20"/>
          <w:szCs w:val="20"/>
        </w:rPr>
      </w:pPr>
      <w:r w:rsidRPr="00C376C7">
        <w:rPr>
          <w:rStyle w:val="Fremhv"/>
          <w:rFonts w:ascii="Arial" w:hAnsi="Arial" w:cs="Arial"/>
          <w:i w:val="0"/>
          <w:sz w:val="20"/>
          <w:szCs w:val="20"/>
        </w:rPr>
        <w:t>Ilinniartoq qitiutillugu</w:t>
      </w:r>
      <w:r w:rsidR="003526EB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/ </w:t>
      </w:r>
      <w:r w:rsidRPr="00C376C7">
        <w:rPr>
          <w:rStyle w:val="Fremhv"/>
          <w:rFonts w:ascii="Arial" w:hAnsi="Arial" w:cs="Arial"/>
          <w:i w:val="0"/>
          <w:sz w:val="20"/>
          <w:szCs w:val="20"/>
        </w:rPr>
        <w:t>ilinniartup sammisassaqarnera</w:t>
      </w:r>
    </w:p>
    <w:p w14:paraId="731E638E" w14:textId="5B79581C" w:rsidR="000B137D" w:rsidRPr="00C376C7" w:rsidRDefault="00BD5EDC" w:rsidP="003F14A0">
      <w:pPr>
        <w:pStyle w:val="Listeafsnit"/>
        <w:numPr>
          <w:ilvl w:val="0"/>
          <w:numId w:val="4"/>
        </w:numPr>
        <w:rPr>
          <w:rStyle w:val="Fremhv"/>
          <w:rFonts w:ascii="Arial" w:hAnsi="Arial" w:cs="Arial"/>
          <w:i w:val="0"/>
          <w:sz w:val="20"/>
          <w:szCs w:val="20"/>
        </w:rPr>
      </w:pPr>
      <w:r w:rsidRPr="00C376C7">
        <w:rPr>
          <w:rStyle w:val="Fremhv"/>
          <w:rFonts w:ascii="Arial" w:hAnsi="Arial" w:cs="Arial"/>
          <w:i w:val="0"/>
          <w:sz w:val="20"/>
          <w:szCs w:val="20"/>
        </w:rPr>
        <w:t>Kalaallinit aallaavilimmik</w:t>
      </w:r>
      <w:r w:rsidR="000B137D" w:rsidRPr="00C376C7">
        <w:rPr>
          <w:rStyle w:val="Fremhv"/>
          <w:rFonts w:ascii="Arial" w:hAnsi="Arial" w:cs="Arial"/>
          <w:i w:val="0"/>
          <w:sz w:val="20"/>
          <w:szCs w:val="20"/>
        </w:rPr>
        <w:t> </w:t>
      </w:r>
    </w:p>
    <w:p w14:paraId="6FDE3BDD" w14:textId="249A056A" w:rsidR="000B137D" w:rsidRPr="00C376C7" w:rsidRDefault="00B04BF7" w:rsidP="003F14A0">
      <w:pPr>
        <w:pStyle w:val="Listeafsnit"/>
        <w:numPr>
          <w:ilvl w:val="0"/>
          <w:numId w:val="4"/>
        </w:numPr>
        <w:rPr>
          <w:rStyle w:val="Fremhv"/>
          <w:rFonts w:ascii="Arial" w:hAnsi="Arial" w:cs="Arial"/>
          <w:i w:val="0"/>
          <w:sz w:val="20"/>
          <w:szCs w:val="20"/>
        </w:rPr>
      </w:pPr>
      <w:r w:rsidRPr="00C376C7">
        <w:rPr>
          <w:rStyle w:val="Fremhv"/>
          <w:rFonts w:ascii="Arial" w:hAnsi="Arial" w:cs="Arial"/>
          <w:i w:val="0"/>
          <w:sz w:val="20"/>
          <w:szCs w:val="20"/>
        </w:rPr>
        <w:t>Ilitsoqqussarinagit oqaasilinnut ilinniutit</w:t>
      </w:r>
    </w:p>
    <w:p w14:paraId="14BF73FA" w14:textId="128D7700" w:rsidR="009F2B76" w:rsidRPr="00C376C7" w:rsidRDefault="00BD5EDC" w:rsidP="003F14A0">
      <w:pPr>
        <w:pStyle w:val="Listeafsnit"/>
        <w:numPr>
          <w:ilvl w:val="0"/>
          <w:numId w:val="4"/>
        </w:numPr>
        <w:rPr>
          <w:rStyle w:val="Fremhv"/>
          <w:rFonts w:ascii="Arial" w:hAnsi="Arial" w:cs="Arial"/>
          <w:i w:val="0"/>
          <w:sz w:val="20"/>
          <w:szCs w:val="20"/>
        </w:rPr>
      </w:pPr>
      <w:r w:rsidRPr="00C376C7">
        <w:rPr>
          <w:rStyle w:val="Fremhv"/>
          <w:rFonts w:ascii="Arial" w:hAnsi="Arial" w:cs="Arial"/>
          <w:i w:val="0"/>
          <w:sz w:val="20"/>
          <w:szCs w:val="20"/>
        </w:rPr>
        <w:t>Suliassaqarfiit assigiinngitsut akimorlugit ingerlatsineq</w:t>
      </w:r>
    </w:p>
    <w:p w14:paraId="3DAAD9D1" w14:textId="07CEADC3" w:rsidR="000B137D" w:rsidRPr="00C376C7" w:rsidRDefault="00BD5EDC" w:rsidP="003F14A0">
      <w:pPr>
        <w:pStyle w:val="Listeafsnit"/>
        <w:numPr>
          <w:ilvl w:val="0"/>
          <w:numId w:val="4"/>
        </w:numPr>
        <w:rPr>
          <w:rStyle w:val="Fremhv"/>
          <w:rFonts w:ascii="Arial" w:hAnsi="Arial" w:cs="Arial"/>
          <w:i w:val="0"/>
          <w:sz w:val="20"/>
          <w:szCs w:val="20"/>
        </w:rPr>
      </w:pPr>
      <w:r w:rsidRPr="00C376C7">
        <w:rPr>
          <w:rStyle w:val="Fremhv"/>
          <w:rFonts w:ascii="Arial" w:hAnsi="Arial" w:cs="Arial"/>
          <w:i w:val="0"/>
          <w:sz w:val="20"/>
          <w:szCs w:val="20"/>
        </w:rPr>
        <w:t>It-mik atuineq</w:t>
      </w:r>
    </w:p>
    <w:p w14:paraId="613EB6A1" w14:textId="30FE4A25" w:rsidR="00357C23" w:rsidRPr="00C376C7" w:rsidRDefault="003F14A0" w:rsidP="003F14A0">
      <w:pPr>
        <w:rPr>
          <w:rStyle w:val="Fremhv"/>
          <w:rFonts w:ascii="Arial" w:hAnsi="Arial" w:cs="Arial"/>
          <w:i w:val="0"/>
          <w:noProof/>
          <w:sz w:val="20"/>
          <w:szCs w:val="20"/>
        </w:rPr>
      </w:pPr>
      <w:r w:rsidRPr="00C376C7">
        <w:rPr>
          <w:rStyle w:val="LillehTegn"/>
          <w:rFonts w:cs="Arial"/>
          <w:i/>
          <w:noProof/>
          <w:sz w:val="20"/>
          <w:szCs w:val="20"/>
          <w:lang w:eastAsia="kl-GL"/>
        </w:rPr>
        <w:drawing>
          <wp:anchor distT="0" distB="0" distL="114300" distR="114300" simplePos="0" relativeHeight="251671040" behindDoc="0" locked="0" layoutInCell="1" allowOverlap="1" wp14:anchorId="31886E1E" wp14:editId="51DE7D59">
            <wp:simplePos x="0" y="0"/>
            <wp:positionH relativeFrom="margin">
              <wp:posOffset>1190625</wp:posOffset>
            </wp:positionH>
            <wp:positionV relativeFrom="margin">
              <wp:posOffset>5441315</wp:posOffset>
            </wp:positionV>
            <wp:extent cx="4344670" cy="2498725"/>
            <wp:effectExtent l="0" t="0" r="0" b="0"/>
            <wp:wrapSquare wrapText="bothSides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4670" cy="2498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548920" w14:textId="0A337F85" w:rsidR="00E158D6" w:rsidRPr="00C376C7" w:rsidRDefault="00E158D6" w:rsidP="003F14A0">
      <w:pPr>
        <w:rPr>
          <w:rStyle w:val="Fremhv"/>
          <w:rFonts w:ascii="Arial" w:hAnsi="Arial" w:cs="Arial"/>
          <w:i w:val="0"/>
          <w:noProof/>
          <w:sz w:val="20"/>
          <w:szCs w:val="20"/>
        </w:rPr>
      </w:pPr>
    </w:p>
    <w:p w14:paraId="3DDC9B17" w14:textId="4F7F0A59" w:rsidR="00E158D6" w:rsidRPr="00C376C7" w:rsidRDefault="00E158D6" w:rsidP="003F14A0">
      <w:pPr>
        <w:rPr>
          <w:rStyle w:val="Fremhv"/>
          <w:rFonts w:ascii="Arial" w:hAnsi="Arial" w:cs="Arial"/>
          <w:i w:val="0"/>
          <w:noProof/>
          <w:sz w:val="20"/>
          <w:szCs w:val="20"/>
        </w:rPr>
      </w:pPr>
    </w:p>
    <w:p w14:paraId="4E1D48B4" w14:textId="64C9F0F5" w:rsidR="00E158D6" w:rsidRPr="00C376C7" w:rsidRDefault="00E158D6" w:rsidP="003F14A0">
      <w:pPr>
        <w:rPr>
          <w:rStyle w:val="Fremhv"/>
          <w:rFonts w:ascii="Arial" w:hAnsi="Arial" w:cs="Arial"/>
          <w:i w:val="0"/>
          <w:noProof/>
          <w:sz w:val="20"/>
          <w:szCs w:val="20"/>
        </w:rPr>
      </w:pPr>
    </w:p>
    <w:p w14:paraId="57D7B224" w14:textId="3C201124" w:rsidR="00E158D6" w:rsidRPr="00C376C7" w:rsidRDefault="00E158D6" w:rsidP="003F14A0">
      <w:pPr>
        <w:rPr>
          <w:rStyle w:val="Fremhv"/>
          <w:rFonts w:ascii="Arial" w:hAnsi="Arial" w:cs="Arial"/>
          <w:i w:val="0"/>
          <w:noProof/>
          <w:sz w:val="20"/>
          <w:szCs w:val="20"/>
        </w:rPr>
      </w:pPr>
    </w:p>
    <w:p w14:paraId="314654B7" w14:textId="2B73621F" w:rsidR="00E158D6" w:rsidRPr="00C376C7" w:rsidRDefault="00E158D6" w:rsidP="003F14A0">
      <w:pPr>
        <w:rPr>
          <w:rStyle w:val="Fremhv"/>
          <w:rFonts w:ascii="Arial" w:hAnsi="Arial" w:cs="Arial"/>
          <w:i w:val="0"/>
          <w:noProof/>
          <w:sz w:val="20"/>
          <w:szCs w:val="20"/>
        </w:rPr>
      </w:pPr>
    </w:p>
    <w:p w14:paraId="048800FA" w14:textId="52894082" w:rsidR="00E158D6" w:rsidRPr="00C376C7" w:rsidRDefault="00E158D6" w:rsidP="003F14A0">
      <w:pPr>
        <w:rPr>
          <w:rStyle w:val="Fremhv"/>
          <w:rFonts w:ascii="Arial" w:hAnsi="Arial" w:cs="Arial"/>
          <w:i w:val="0"/>
          <w:noProof/>
          <w:sz w:val="20"/>
          <w:szCs w:val="20"/>
        </w:rPr>
      </w:pPr>
    </w:p>
    <w:p w14:paraId="50D90A54" w14:textId="7E40EE82" w:rsidR="00E158D6" w:rsidRPr="00C376C7" w:rsidRDefault="00E158D6" w:rsidP="003F14A0">
      <w:pPr>
        <w:rPr>
          <w:rStyle w:val="Fremhv"/>
          <w:rFonts w:ascii="Arial" w:hAnsi="Arial" w:cs="Arial"/>
          <w:i w:val="0"/>
          <w:noProof/>
          <w:sz w:val="20"/>
          <w:szCs w:val="20"/>
        </w:rPr>
      </w:pPr>
    </w:p>
    <w:p w14:paraId="1C0AE31F" w14:textId="49429355" w:rsidR="00E158D6" w:rsidRPr="00C376C7" w:rsidRDefault="00E158D6" w:rsidP="003F14A0">
      <w:pPr>
        <w:rPr>
          <w:rStyle w:val="Fremhv"/>
          <w:rFonts w:ascii="Arial" w:hAnsi="Arial" w:cs="Arial"/>
          <w:i w:val="0"/>
          <w:noProof/>
          <w:sz w:val="20"/>
          <w:szCs w:val="20"/>
        </w:rPr>
      </w:pPr>
    </w:p>
    <w:p w14:paraId="296B61EE" w14:textId="16C9C005" w:rsidR="00E158D6" w:rsidRPr="00C376C7" w:rsidRDefault="00E158D6" w:rsidP="003F14A0">
      <w:pPr>
        <w:rPr>
          <w:rStyle w:val="Fremhv"/>
          <w:rFonts w:ascii="Arial" w:hAnsi="Arial" w:cs="Arial"/>
          <w:i w:val="0"/>
          <w:sz w:val="20"/>
          <w:szCs w:val="20"/>
        </w:rPr>
      </w:pPr>
    </w:p>
    <w:p w14:paraId="402E68C0" w14:textId="394F5E2E" w:rsidR="009F2B76" w:rsidRPr="00C376C7" w:rsidRDefault="00357C23" w:rsidP="003F14A0">
      <w:pPr>
        <w:rPr>
          <w:rStyle w:val="Fremhv"/>
          <w:rFonts w:ascii="Arial" w:hAnsi="Arial" w:cs="Arial"/>
          <w:i w:val="0"/>
          <w:sz w:val="16"/>
          <w:szCs w:val="16"/>
        </w:rPr>
      </w:pPr>
      <w:r w:rsidRPr="00C376C7">
        <w:rPr>
          <w:rStyle w:val="Fremhv"/>
          <w:rFonts w:ascii="Arial" w:hAnsi="Arial" w:cs="Arial"/>
          <w:i w:val="0"/>
          <w:sz w:val="16"/>
          <w:szCs w:val="16"/>
        </w:rPr>
        <w:t xml:space="preserve">  </w:t>
      </w:r>
      <w:r w:rsidRPr="00C376C7">
        <w:rPr>
          <w:rStyle w:val="Fremhv"/>
          <w:rFonts w:ascii="Arial" w:hAnsi="Arial" w:cs="Arial"/>
          <w:i w:val="0"/>
          <w:sz w:val="16"/>
          <w:szCs w:val="16"/>
          <w:vertAlign w:val="superscript"/>
        </w:rPr>
        <w:t>2</w:t>
      </w:r>
      <w:r w:rsidR="00206523" w:rsidRPr="00C376C7">
        <w:rPr>
          <w:rStyle w:val="Fremhv"/>
          <w:rFonts w:ascii="Arial" w:hAnsi="Arial" w:cs="Arial"/>
          <w:i w:val="0"/>
          <w:sz w:val="16"/>
          <w:szCs w:val="16"/>
        </w:rPr>
        <w:t>Ilinniartitsinermi pilersaarut ataasiakkaat iserfigineqarsinnaapput ugguuna</w:t>
      </w:r>
      <w:r w:rsidRPr="00C376C7">
        <w:rPr>
          <w:rStyle w:val="Fremhv"/>
          <w:rFonts w:ascii="Arial" w:hAnsi="Arial" w:cs="Arial"/>
          <w:i w:val="0"/>
          <w:sz w:val="16"/>
          <w:szCs w:val="16"/>
        </w:rPr>
        <w:t xml:space="preserve"> Iserasuaat.gl </w:t>
      </w:r>
      <w:r w:rsidR="00206523" w:rsidRPr="00C376C7">
        <w:rPr>
          <w:rStyle w:val="Fremhv"/>
          <w:rFonts w:ascii="Arial" w:hAnsi="Arial" w:cs="Arial"/>
          <w:i w:val="0"/>
          <w:sz w:val="16"/>
          <w:szCs w:val="16"/>
        </w:rPr>
        <w:t xml:space="preserve">- </w:t>
      </w:r>
      <w:r w:rsidRPr="00C376C7">
        <w:rPr>
          <w:rStyle w:val="Fremhv"/>
          <w:rFonts w:ascii="Arial" w:hAnsi="Arial" w:cs="Arial"/>
          <w:i w:val="0"/>
          <w:sz w:val="16"/>
          <w:szCs w:val="16"/>
        </w:rPr>
        <w:t xml:space="preserve">link: http://lovgivning.gl/lov?rid=%7b94E822DE-531D-4484-BD50-8CB3B44F509C%7d </w:t>
      </w:r>
      <w:r w:rsidR="009F2B76" w:rsidRPr="00C376C7">
        <w:rPr>
          <w:rStyle w:val="Fremhv"/>
          <w:rFonts w:ascii="Arial" w:hAnsi="Arial" w:cs="Arial"/>
          <w:i w:val="0"/>
          <w:sz w:val="16"/>
          <w:szCs w:val="16"/>
        </w:rPr>
        <w:br w:type="page"/>
      </w:r>
    </w:p>
    <w:p w14:paraId="6F7D33BA" w14:textId="046BBEDD" w:rsidR="00E35C56" w:rsidRPr="00C376C7" w:rsidRDefault="0077129C" w:rsidP="003F14A0">
      <w:pPr>
        <w:pStyle w:val="Overskrift1"/>
      </w:pPr>
      <w:bookmarkStart w:id="10" w:name="_Toc19371485"/>
      <w:r w:rsidRPr="00C376C7">
        <w:rPr>
          <w:rStyle w:val="Fremhv"/>
          <w:i w:val="0"/>
          <w:iCs w:val="0"/>
        </w:rPr>
        <w:lastRenderedPageBreak/>
        <w:t>Ilinniusiortarnermi maanna periaatsit</w:t>
      </w:r>
      <w:bookmarkEnd w:id="10"/>
      <w:r w:rsidR="00E35C56" w:rsidRPr="00C376C7">
        <w:rPr>
          <w:rStyle w:val="Fremhv"/>
          <w:i w:val="0"/>
          <w:iCs w:val="0"/>
        </w:rPr>
        <w:t xml:space="preserve"> </w:t>
      </w:r>
    </w:p>
    <w:p w14:paraId="313665A6" w14:textId="7FAC6518" w:rsidR="00E35C56" w:rsidRPr="00C376C7" w:rsidRDefault="00EA58AF" w:rsidP="003F14A0">
      <w:pPr>
        <w:spacing w:after="24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Ilinniartitaanermut Naalakkersuisoqarfik GUX-imi ilinniartitsinermi atortussanik ineriartortitsisarpoq aammalu atuakkiortunut tapiissuteqartarluni. </w:t>
      </w:r>
      <w:r w:rsidR="00453307" w:rsidRPr="00C376C7">
        <w:rPr>
          <w:rFonts w:ascii="Arial" w:hAnsi="Arial" w:cs="Arial"/>
          <w:sz w:val="20"/>
          <w:szCs w:val="20"/>
        </w:rPr>
        <w:t xml:space="preserve">Soqutigisaqartut tamarmik periarfissaqarput ilinniutissanik saqqummersitsinissaminnut qinnuteqarnissamut, - atuakkianik aamma ilinniartitsissutinik. </w:t>
      </w:r>
    </w:p>
    <w:p w14:paraId="0EE66D8B" w14:textId="2D310686" w:rsidR="00E35C56" w:rsidRPr="00C376C7" w:rsidRDefault="00AC6658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Nalunaarusiami matumani ilinniartitsinermi atorneqartussanik suliaqarnermut atatillugu </w:t>
      </w:r>
      <w:r w:rsidR="00A24302" w:rsidRPr="00C376C7">
        <w:rPr>
          <w:rFonts w:ascii="Arial" w:hAnsi="Arial" w:cs="Arial"/>
          <w:sz w:val="20"/>
          <w:szCs w:val="20"/>
        </w:rPr>
        <w:t xml:space="preserve">piumasaqaatit </w:t>
      </w:r>
      <w:r w:rsidRPr="00C376C7">
        <w:rPr>
          <w:rFonts w:ascii="Arial" w:hAnsi="Arial" w:cs="Arial"/>
          <w:sz w:val="20"/>
          <w:szCs w:val="20"/>
        </w:rPr>
        <w:t xml:space="preserve">tunngaveqarput ilinniarnertuunngorniartarnermut siunertanik, ilinniartitaanerup perorsaanikkut sammivianik kiisalu fagini ilikkagassanut pilersaarutinik, uani ataani allaaserineqartunik. </w:t>
      </w:r>
    </w:p>
    <w:p w14:paraId="390537FA" w14:textId="628A67E3" w:rsidR="00E35C56" w:rsidRPr="00C376C7" w:rsidRDefault="00915331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Ilinniartitsinermi atortussanik suliaqarnissamut qinnuteqaatit susassaqartumik faginut siunnersortimit aamma Ilinniartitaanermut Naalakkersuisoqarfimmiit nalilersorneqartarput. </w:t>
      </w:r>
      <w:r w:rsidR="000B1F18" w:rsidRPr="00C376C7">
        <w:rPr>
          <w:rFonts w:ascii="Arial" w:hAnsi="Arial" w:cs="Arial"/>
          <w:sz w:val="20"/>
          <w:szCs w:val="20"/>
        </w:rPr>
        <w:t xml:space="preserve">Qinnuteqartarnermut malittarisassat nassaarineqarsinnaapput quppersakkami </w:t>
      </w:r>
      <w:r w:rsidR="00E35C56" w:rsidRPr="00C376C7">
        <w:rPr>
          <w:rFonts w:ascii="Arial" w:hAnsi="Arial" w:cs="Arial"/>
          <w:sz w:val="20"/>
          <w:szCs w:val="20"/>
        </w:rPr>
        <w:t>Iserasuaat.gl.</w:t>
      </w:r>
    </w:p>
    <w:p w14:paraId="18413A6E" w14:textId="6AE35D52" w:rsidR="00E35C56" w:rsidRPr="00C376C7" w:rsidRDefault="002A5D48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Ilinniartitsinermi atortussanik saqqummersitassanik suliaqarnerni Ilinniartitaanermut Naalakkersuisoqarfik aaqqissuisutut atuuttarpoq, suliallu ingerlanerani atuakkiortumut </w:t>
      </w:r>
      <w:r w:rsidR="00324481" w:rsidRPr="00C376C7">
        <w:rPr>
          <w:rFonts w:ascii="Arial" w:hAnsi="Arial" w:cs="Arial"/>
          <w:sz w:val="20"/>
          <w:szCs w:val="20"/>
        </w:rPr>
        <w:t xml:space="preserve">isumassioqataasarluni. </w:t>
      </w:r>
      <w:r w:rsidR="00E35C56" w:rsidRPr="00C376C7">
        <w:rPr>
          <w:rFonts w:ascii="Arial" w:hAnsi="Arial" w:cs="Arial"/>
          <w:sz w:val="20"/>
          <w:szCs w:val="20"/>
        </w:rPr>
        <w:t xml:space="preserve"> </w:t>
      </w:r>
    </w:p>
    <w:p w14:paraId="196B41D0" w14:textId="7B57F278" w:rsidR="00E35C56" w:rsidRPr="00C376C7" w:rsidRDefault="00EF21F3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Atortussat tamarmik ilinniagaqartup inunnguuseralugu oqaasii atorlugit suliaanngitsut ineriartortinneqartassapput isiginiarlugu</w:t>
      </w:r>
      <w:r w:rsidR="0029620E" w:rsidRPr="00C376C7">
        <w:rPr>
          <w:rFonts w:ascii="Arial" w:hAnsi="Arial" w:cs="Arial"/>
          <w:sz w:val="20"/>
          <w:szCs w:val="20"/>
        </w:rPr>
        <w:t xml:space="preserve"> oqaatsit ilinniutissani atorneqartut ilinniagaqartup </w:t>
      </w:r>
      <w:r w:rsidR="00D152C0" w:rsidRPr="00C376C7">
        <w:rPr>
          <w:rFonts w:ascii="Arial" w:hAnsi="Arial" w:cs="Arial"/>
          <w:sz w:val="20"/>
          <w:szCs w:val="20"/>
        </w:rPr>
        <w:t xml:space="preserve">ilitsoqqussarinagit oqaaserigai – </w:t>
      </w:r>
      <w:r w:rsidR="00793443" w:rsidRPr="00C376C7">
        <w:rPr>
          <w:rFonts w:ascii="Arial" w:hAnsi="Arial" w:cs="Arial"/>
          <w:sz w:val="20"/>
          <w:szCs w:val="20"/>
        </w:rPr>
        <w:t xml:space="preserve">ilitsoqqussarinagit </w:t>
      </w:r>
      <w:r w:rsidR="00D152C0" w:rsidRPr="00C376C7">
        <w:rPr>
          <w:rFonts w:ascii="Arial" w:hAnsi="Arial" w:cs="Arial"/>
          <w:sz w:val="20"/>
          <w:szCs w:val="20"/>
        </w:rPr>
        <w:t xml:space="preserve">oqaatsit – aallaavigalugu imaluunniit </w:t>
      </w:r>
      <w:r w:rsidR="001E6CF2" w:rsidRPr="00C376C7">
        <w:rPr>
          <w:rFonts w:ascii="Arial" w:hAnsi="Arial" w:cs="Arial"/>
          <w:sz w:val="20"/>
          <w:szCs w:val="20"/>
        </w:rPr>
        <w:t xml:space="preserve">takornartat oqaaserigaat aallaavigalugu, tak. perorsaanikkut aallussinermi isiginiagassat. </w:t>
      </w:r>
      <w:r w:rsidR="00E624C2" w:rsidRPr="00C376C7">
        <w:rPr>
          <w:rFonts w:ascii="Arial" w:hAnsi="Arial" w:cs="Arial"/>
          <w:sz w:val="20"/>
          <w:szCs w:val="20"/>
        </w:rPr>
        <w:t xml:space="preserve">Taamaattumik atuakkiortut tamarmik sulisassapput oqaatsit atorneqartut ilisimalluarlugit, fagi sorleq sammineqarnersoq apeqqutaatinnagu, </w:t>
      </w:r>
      <w:r w:rsidR="001B4F20" w:rsidRPr="00C376C7">
        <w:rPr>
          <w:rFonts w:ascii="Arial" w:hAnsi="Arial" w:cs="Arial"/>
          <w:sz w:val="20"/>
          <w:szCs w:val="20"/>
        </w:rPr>
        <w:t>ilinniutit atorneqartussat ilinniagaqartup inunnguuseralugit oqaaserinngippagit.</w:t>
      </w:r>
      <w:r w:rsidR="00E35C56" w:rsidRPr="00C376C7">
        <w:rPr>
          <w:rFonts w:ascii="Arial" w:hAnsi="Arial" w:cs="Arial"/>
          <w:sz w:val="20"/>
          <w:szCs w:val="20"/>
        </w:rPr>
        <w:t xml:space="preserve"> </w:t>
      </w:r>
      <w:r w:rsidR="00CE1146" w:rsidRPr="00C376C7">
        <w:rPr>
          <w:rFonts w:ascii="Arial" w:hAnsi="Arial" w:cs="Arial"/>
          <w:sz w:val="20"/>
          <w:szCs w:val="20"/>
        </w:rPr>
        <w:t xml:space="preserve">Atuakkiortut aamma </w:t>
      </w:r>
      <w:r w:rsidR="00C12E0C" w:rsidRPr="00C376C7">
        <w:rPr>
          <w:rFonts w:ascii="Arial" w:hAnsi="Arial" w:cs="Arial"/>
          <w:sz w:val="20"/>
          <w:szCs w:val="20"/>
        </w:rPr>
        <w:t>ilitsoqqussarinagit oqaasilinnut ilinniartitsinermi</w:t>
      </w:r>
      <w:r w:rsidR="00CE1146" w:rsidRPr="00C376C7">
        <w:rPr>
          <w:rFonts w:ascii="Arial" w:hAnsi="Arial" w:cs="Arial"/>
          <w:sz w:val="20"/>
          <w:szCs w:val="20"/>
        </w:rPr>
        <w:t xml:space="preserve"> periutsit </w:t>
      </w:r>
      <w:r w:rsidR="00EA0764" w:rsidRPr="00C376C7">
        <w:rPr>
          <w:rFonts w:ascii="Arial" w:hAnsi="Arial" w:cs="Arial"/>
          <w:sz w:val="20"/>
          <w:szCs w:val="20"/>
        </w:rPr>
        <w:t xml:space="preserve">ilannguttassavaat. </w:t>
      </w:r>
      <w:r w:rsidR="00045BFF" w:rsidRPr="00C376C7">
        <w:rPr>
          <w:rFonts w:ascii="Arial" w:hAnsi="Arial" w:cs="Arial"/>
          <w:sz w:val="20"/>
          <w:szCs w:val="20"/>
        </w:rPr>
        <w:t xml:space="preserve">Tamakkua Naalakkersuisoqarfiup assigiissaakkanik atuakkiortunut isumaqatigiissutigisagaani ilaatigut taaneqartarput oqaatsinik taaguutinillu naleqquttunik nutserinertut (faginut tunngasut sioqqullugit aamma faginut tunngasut) kalaallisut, </w:t>
      </w:r>
      <w:r w:rsidR="00A160D0" w:rsidRPr="00C376C7">
        <w:rPr>
          <w:rFonts w:ascii="Arial" w:hAnsi="Arial" w:cs="Arial"/>
          <w:sz w:val="20"/>
          <w:szCs w:val="20"/>
        </w:rPr>
        <w:t xml:space="preserve">oqaatsinut marlunnut </w:t>
      </w:r>
      <w:r w:rsidR="0081614D" w:rsidRPr="00C376C7">
        <w:rPr>
          <w:rFonts w:ascii="Arial" w:hAnsi="Arial" w:cs="Arial"/>
          <w:sz w:val="20"/>
          <w:szCs w:val="20"/>
        </w:rPr>
        <w:t>sungius</w:t>
      </w:r>
      <w:r w:rsidR="004A4DD1" w:rsidRPr="00C376C7">
        <w:rPr>
          <w:rFonts w:ascii="Arial" w:hAnsi="Arial" w:cs="Arial"/>
          <w:sz w:val="20"/>
          <w:szCs w:val="20"/>
        </w:rPr>
        <w:t>a</w:t>
      </w:r>
      <w:r w:rsidR="0081614D" w:rsidRPr="00C376C7">
        <w:rPr>
          <w:rFonts w:ascii="Arial" w:hAnsi="Arial" w:cs="Arial"/>
          <w:sz w:val="20"/>
          <w:szCs w:val="20"/>
        </w:rPr>
        <w:t xml:space="preserve">assutit taaguutini aamma assini, kalaallisut kapitalinik eqikkaanerit assigisaallu. </w:t>
      </w:r>
    </w:p>
    <w:p w14:paraId="42C896B6" w14:textId="4F5A6A23" w:rsidR="00E35C56" w:rsidRPr="00C376C7" w:rsidRDefault="00852B61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Ilinniartitaanermut Naalakkersuisoqarfiup aningaasaliissutit immikkoortittagai ilinniusiornermi ineriartortitsinernut aallaavittut ilinniutissanut aalajangersimasunut immikkoortitsigaasanngillat. </w:t>
      </w:r>
      <w:r w:rsidR="009C6C19" w:rsidRPr="00C376C7">
        <w:rPr>
          <w:rFonts w:ascii="Arial" w:hAnsi="Arial" w:cs="Arial"/>
          <w:sz w:val="20"/>
          <w:szCs w:val="20"/>
        </w:rPr>
        <w:t xml:space="preserve">Ilinniutissat suliarineqarlutik saqqummersinneqartartut killeqartarnerannut pingaarnertut apeqqutaasarput atuakkiorsinnaasut. </w:t>
      </w:r>
      <w:r w:rsidR="00CF5B7A" w:rsidRPr="00C376C7">
        <w:rPr>
          <w:rFonts w:ascii="Arial" w:hAnsi="Arial" w:cs="Arial"/>
          <w:sz w:val="20"/>
          <w:szCs w:val="20"/>
        </w:rPr>
        <w:t xml:space="preserve">Taamaattumik ilinniutissanik saqqummersitsisarneq annikinnerusumik pisariaqartitsinermik nalilersuisarnermik tunngaveqartarpoq, annerusutigut atuakkiortussat kikkut suliaqarnissaminnik neqerooruteqartarnerannik tunngaveqartaramik. </w:t>
      </w:r>
      <w:r w:rsidR="00627FA5" w:rsidRPr="00C376C7">
        <w:rPr>
          <w:rFonts w:ascii="Arial" w:hAnsi="Arial" w:cs="Arial"/>
          <w:sz w:val="20"/>
          <w:szCs w:val="20"/>
        </w:rPr>
        <w:t>Allatut oqaatigalugu atuakkiorumasut ima amerlatigisarsimanngillat, aningaasanik amikki</w:t>
      </w:r>
      <w:r w:rsidR="004774BD" w:rsidRPr="00C376C7">
        <w:rPr>
          <w:rFonts w:ascii="Arial" w:hAnsi="Arial" w:cs="Arial"/>
          <w:sz w:val="20"/>
          <w:szCs w:val="20"/>
        </w:rPr>
        <w:t>tt</w:t>
      </w:r>
      <w:r w:rsidR="00627FA5" w:rsidRPr="00C376C7">
        <w:rPr>
          <w:rFonts w:ascii="Arial" w:hAnsi="Arial" w:cs="Arial"/>
          <w:sz w:val="20"/>
          <w:szCs w:val="20"/>
        </w:rPr>
        <w:t>oornermik kinguneqartarluni</w:t>
      </w:r>
      <w:r w:rsidR="004774BD" w:rsidRPr="00C376C7">
        <w:rPr>
          <w:rFonts w:ascii="Arial" w:hAnsi="Arial" w:cs="Arial"/>
          <w:sz w:val="20"/>
          <w:szCs w:val="20"/>
        </w:rPr>
        <w:t xml:space="preserve">, imaluunniit saqqummersitassat qanoq tulleriiaarneqarnissaannik </w:t>
      </w:r>
      <w:r w:rsidR="002B6145" w:rsidRPr="00C376C7">
        <w:rPr>
          <w:rFonts w:ascii="Arial" w:hAnsi="Arial" w:cs="Arial"/>
          <w:sz w:val="20"/>
          <w:szCs w:val="20"/>
        </w:rPr>
        <w:t xml:space="preserve">isummersornissaq pisariaqalertarluni. Saqqummersitassat pitsaassutsimikkut naleqquttuunermikkullu pissusissamisoortut tamarmik taamaasillutik tapiiffigineqartarsimapput. </w:t>
      </w:r>
      <w:r w:rsidR="00D3664C" w:rsidRPr="00C376C7">
        <w:rPr>
          <w:rFonts w:ascii="Arial" w:hAnsi="Arial" w:cs="Arial"/>
          <w:sz w:val="20"/>
          <w:szCs w:val="20"/>
        </w:rPr>
        <w:t xml:space="preserve">Taamaattoq immikkut aallunneqartarsimapput ilinniutissat kalaallisut fagini atorneqartussat ineriartortinneqarnissaat, taamaattut nunat tamalaat akornanni ilinniutiniit fagini allanisullu aaneqarsinnaasanngimmata. </w:t>
      </w:r>
    </w:p>
    <w:p w14:paraId="244AAF44" w14:textId="5AA6A0C6" w:rsidR="00E35C56" w:rsidRPr="00C376C7" w:rsidRDefault="00E11CED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Atuakkiorsinnaasutut periarfissat saaffiginnikkaangata pisussat imaattut aallartittarput: </w:t>
      </w:r>
    </w:p>
    <w:p w14:paraId="603293CD" w14:textId="0684F37C" w:rsidR="00E35C56" w:rsidRPr="00C376C7" w:rsidRDefault="00FD7C05" w:rsidP="003F14A0">
      <w:pPr>
        <w:pStyle w:val="Listeafsnit"/>
        <w:numPr>
          <w:ilvl w:val="0"/>
          <w:numId w:val="7"/>
        </w:numPr>
        <w:spacing w:line="256" w:lineRule="auto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Atuakkiortup aallarniutaasumik fagimut pineqartumut siunnersorti attavigisarpaa, fagimut siunnersortip naliliinissaa siunertaralugu</w:t>
      </w:r>
      <w:r w:rsidR="00DF5C37" w:rsidRPr="00C376C7">
        <w:rPr>
          <w:rFonts w:ascii="Arial" w:hAnsi="Arial" w:cs="Arial"/>
          <w:sz w:val="20"/>
          <w:szCs w:val="20"/>
        </w:rPr>
        <w:t>,</w:t>
      </w:r>
      <w:r w:rsidRPr="00C376C7">
        <w:rPr>
          <w:rFonts w:ascii="Arial" w:hAnsi="Arial" w:cs="Arial"/>
          <w:sz w:val="20"/>
          <w:szCs w:val="20"/>
        </w:rPr>
        <w:t xml:space="preserve"> ilinniusiaaniartut fagimi pineqartumi atorsinnaassusiat nalilertikkumallugu. </w:t>
      </w:r>
    </w:p>
    <w:p w14:paraId="0F5CFFFC" w14:textId="702E7D13" w:rsidR="00E35C56" w:rsidRPr="00C376C7" w:rsidRDefault="00E74DEE" w:rsidP="003F14A0">
      <w:pPr>
        <w:pStyle w:val="Listeafsnit"/>
        <w:numPr>
          <w:ilvl w:val="0"/>
          <w:numId w:val="7"/>
        </w:numPr>
        <w:spacing w:line="256" w:lineRule="auto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Fagimut tunngasumik siunnersortimik oqaloqateqareernermi atuakkiortup suliniummut allassimaffiutini Ilinniartitaanermut Naalakkersuisoqarfimmut nassiuttarpaa, ilaatigut imaqartoq ilinniusiassatut isumaliutaasut imassaasa, </w:t>
      </w:r>
      <w:r w:rsidRPr="00C376C7">
        <w:rPr>
          <w:rFonts w:ascii="Arial" w:hAnsi="Arial" w:cs="Arial"/>
          <w:sz w:val="20"/>
          <w:szCs w:val="20"/>
        </w:rPr>
        <w:lastRenderedPageBreak/>
        <w:t xml:space="preserve">annertussusissaasa kiisalu siusinnerusukkut eqqaaneqareersutut perorsaanermi ileqqut tunngaviusut kiisalu ilikkagassanut pilersaarutit naammassineqarnissaasa anguneqarsinnaaneri. </w:t>
      </w:r>
    </w:p>
    <w:p w14:paraId="7DD51839" w14:textId="6043D8A1" w:rsidR="00E35C56" w:rsidRPr="00C376C7" w:rsidRDefault="00441D8A" w:rsidP="003F14A0">
      <w:pPr>
        <w:pStyle w:val="Listeafsnit"/>
        <w:numPr>
          <w:ilvl w:val="0"/>
          <w:numId w:val="7"/>
        </w:numPr>
        <w:spacing w:line="256" w:lineRule="auto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Atuakkiortup Ilinniartitaanermut Naalakkersuisoqarfillu suleqatigiinnissamut isumaqatigiissutaasoq atsiussavaa, imaqartoq ilinniusiassanut piumasaqaatit allassimaffiannik aamma illuatungeriit pisussaaffiinik. </w:t>
      </w:r>
    </w:p>
    <w:p w14:paraId="730F2CF4" w14:textId="0A6ED876" w:rsidR="00E35C56" w:rsidRPr="00C376C7" w:rsidRDefault="005D3B30" w:rsidP="003F14A0">
      <w:pPr>
        <w:pStyle w:val="Listeafsnit"/>
        <w:numPr>
          <w:ilvl w:val="0"/>
          <w:numId w:val="7"/>
        </w:numPr>
        <w:spacing w:line="256" w:lineRule="auto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Ilinniartitaanermut Naalakkersuisoqarfik ilinni</w:t>
      </w:r>
      <w:r w:rsidR="00C75988" w:rsidRPr="00C376C7">
        <w:rPr>
          <w:rFonts w:ascii="Arial" w:hAnsi="Arial" w:cs="Arial"/>
          <w:sz w:val="20"/>
          <w:szCs w:val="20"/>
        </w:rPr>
        <w:t>usiassat</w:t>
      </w:r>
      <w:r w:rsidR="00DF5C37" w:rsidRPr="00C376C7">
        <w:rPr>
          <w:rFonts w:ascii="Arial" w:hAnsi="Arial" w:cs="Arial"/>
          <w:sz w:val="20"/>
          <w:szCs w:val="20"/>
        </w:rPr>
        <w:t>ut suliat</w:t>
      </w:r>
      <w:r w:rsidR="00CD113F" w:rsidRPr="00C376C7">
        <w:rPr>
          <w:rFonts w:ascii="Arial" w:hAnsi="Arial" w:cs="Arial"/>
          <w:sz w:val="20"/>
          <w:szCs w:val="20"/>
        </w:rPr>
        <w:t xml:space="preserve"> saqqummersinneqarnissaasa tungaanut suliniummi aqutsisutut inissisimassaaq, taamaattoq pisariaqarpat immikkut fagini ilisimasalinnik isumasiortakkatut peqataatitsisinnaalluni, - nalinginnaasumik fagimi tassani siunnersortimik.  </w:t>
      </w:r>
    </w:p>
    <w:p w14:paraId="283C7C5C" w14:textId="591F7308" w:rsidR="00E35C56" w:rsidRPr="00C376C7" w:rsidRDefault="009A0AC6" w:rsidP="003F14A0">
      <w:pPr>
        <w:pStyle w:val="Listeafsnit"/>
        <w:numPr>
          <w:ilvl w:val="0"/>
          <w:numId w:val="7"/>
        </w:numPr>
        <w:spacing w:line="256" w:lineRule="auto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Ilinniartitaanermut Naalakkersuisoqarfik suliap ingerlanerani akuersisartuuvoq</w:t>
      </w:r>
      <w:r w:rsidR="00342EC7" w:rsidRPr="00C376C7">
        <w:rPr>
          <w:rFonts w:ascii="Arial" w:hAnsi="Arial" w:cs="Arial"/>
          <w:sz w:val="20"/>
          <w:szCs w:val="20"/>
        </w:rPr>
        <w:t>,</w:t>
      </w:r>
      <w:r w:rsidRPr="00C376C7">
        <w:rPr>
          <w:rFonts w:ascii="Arial" w:hAnsi="Arial" w:cs="Arial"/>
          <w:sz w:val="20"/>
          <w:szCs w:val="20"/>
        </w:rPr>
        <w:t xml:space="preserve"> aamma ilinniusiat inernerinut. </w:t>
      </w:r>
    </w:p>
    <w:p w14:paraId="337BA8AB" w14:textId="29272264" w:rsidR="00E35C56" w:rsidRPr="00C376C7" w:rsidRDefault="0016705C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Ilinniusianik atuakkiorsinnaasartut amerlasuutigut tassaasarput ilinniarnertuunngorniarfinni ilinniartitsisut, amerlasuutigut atuartitsinermut piffissaminnik tamakkiisumik atuisooreersut.  </w:t>
      </w:r>
      <w:r w:rsidR="00062F09" w:rsidRPr="00C376C7">
        <w:rPr>
          <w:rFonts w:ascii="Arial" w:hAnsi="Arial" w:cs="Arial"/>
          <w:sz w:val="20"/>
          <w:szCs w:val="20"/>
        </w:rPr>
        <w:t xml:space="preserve">Tamannalu ajornartorsiut aqqutissiuukkumallugu Ilinniartitaanermut Naalakkersuisoqarfik ilinniarnertuunngorniarfinnut isumaqatigiissuteqarpoq ilinniartitsisuusut ukiumi ilivitsumi piffissaligaaffigisaminni piffissamik immikkoortitsivigineqarsinnaasut ilinniusiornermut atorsinnaasaminnik, taamalu piffissap ilaani pisarnermiit annikinnerusumik atuartitsisarsinnaallutik. </w:t>
      </w:r>
      <w:r w:rsidR="00031A86" w:rsidRPr="00C376C7">
        <w:rPr>
          <w:rFonts w:ascii="Arial" w:hAnsi="Arial" w:cs="Arial"/>
          <w:sz w:val="20"/>
          <w:szCs w:val="20"/>
        </w:rPr>
        <w:t xml:space="preserve">Ilinniartitsisulli soqutiginnittut amerlasuut utimut nalunaartarput piffissamik pisariaqartumik peqaratik. </w:t>
      </w:r>
      <w:r w:rsidR="0052390B" w:rsidRPr="00C376C7">
        <w:rPr>
          <w:rFonts w:ascii="Arial" w:hAnsi="Arial" w:cs="Arial"/>
          <w:sz w:val="20"/>
          <w:szCs w:val="20"/>
        </w:rPr>
        <w:t xml:space="preserve">Atuakkiortartullu aamma annikinnerusumik nassaassaasarput siusinnerusukkut ilinniartitsisuusimasut akornanni, aammalu inuit piginnaanillit allat akornanni. </w:t>
      </w:r>
    </w:p>
    <w:p w14:paraId="337CB7AB" w14:textId="4ACDC290" w:rsidR="0050712C" w:rsidRPr="00C376C7" w:rsidRDefault="00986814" w:rsidP="003F14A0">
      <w:pPr>
        <w:rPr>
          <w:rStyle w:val="Fremhv"/>
          <w:rFonts w:ascii="Arial" w:hAnsi="Arial" w:cs="Arial"/>
          <w:iCs w:val="0"/>
          <w:sz w:val="20"/>
          <w:szCs w:val="20"/>
        </w:rPr>
      </w:pPr>
      <w:r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Ilinniusiat ilaat ingerlaavartumik pilersikkiartorneqarnertik ilutigalugu misilerarneqartarput. </w:t>
      </w:r>
      <w:r w:rsidR="0068596F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Taamaaliortoqartarpoq qularnaarumallugu ilinniusiat isumalluarfigineqarnermisulli siuliani allaaserineqartutut atorsinnaatigineri. </w:t>
      </w:r>
      <w:r w:rsidR="00FA506D" w:rsidRPr="00C376C7">
        <w:rPr>
          <w:rStyle w:val="Fremhv"/>
          <w:rFonts w:ascii="Arial" w:hAnsi="Arial" w:cs="Arial"/>
          <w:i w:val="0"/>
          <w:sz w:val="20"/>
          <w:szCs w:val="20"/>
        </w:rPr>
        <w:t>Tamatumani ilinniartitsis</w:t>
      </w:r>
      <w:r w:rsidR="00135822" w:rsidRPr="00C376C7">
        <w:rPr>
          <w:rStyle w:val="Fremhv"/>
          <w:rFonts w:ascii="Arial" w:hAnsi="Arial" w:cs="Arial"/>
          <w:i w:val="0"/>
          <w:sz w:val="20"/>
          <w:szCs w:val="20"/>
        </w:rPr>
        <w:t>oq</w:t>
      </w:r>
      <w:r w:rsidR="00FA506D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 /</w:t>
      </w:r>
      <w:r w:rsidR="00135822" w:rsidRPr="00C376C7">
        <w:rPr>
          <w:rStyle w:val="Fremhv"/>
          <w:rFonts w:ascii="Arial" w:hAnsi="Arial" w:cs="Arial"/>
          <w:i w:val="0"/>
          <w:sz w:val="20"/>
          <w:szCs w:val="20"/>
        </w:rPr>
        <w:t>s</w:t>
      </w:r>
      <w:r w:rsidR="00FA506D" w:rsidRPr="00C376C7">
        <w:rPr>
          <w:rStyle w:val="Fremhv"/>
          <w:rFonts w:ascii="Arial" w:hAnsi="Arial" w:cs="Arial"/>
          <w:i w:val="0"/>
          <w:sz w:val="20"/>
          <w:szCs w:val="20"/>
        </w:rPr>
        <w:t xml:space="preserve">ut allat aamma ilinniartoqatigiit akulerunneqartarput, utimullu nalunaartarlutik malunnaatilinnik amigaateqarnersut, atortussallu siunertaasutut naammassineqannginnerminni atorsinnaanersut. </w:t>
      </w:r>
      <w:r w:rsidR="00076982" w:rsidRPr="00C376C7">
        <w:rPr>
          <w:rStyle w:val="Fremhv"/>
          <w:rFonts w:ascii="Arial" w:hAnsi="Arial" w:cs="Arial"/>
          <w:i w:val="0"/>
          <w:sz w:val="20"/>
          <w:szCs w:val="20"/>
        </w:rPr>
        <w:t>Assersuutigalugu taama iliortoqarpoq atuakkiani</w:t>
      </w:r>
      <w:r w:rsidR="00E35C56" w:rsidRPr="00C376C7">
        <w:rPr>
          <w:rFonts w:ascii="Arial" w:hAnsi="Arial" w:cs="Arial"/>
          <w:sz w:val="20"/>
          <w:szCs w:val="20"/>
        </w:rPr>
        <w:t xml:space="preserve"> </w:t>
      </w:r>
      <w:r w:rsidR="00E35C56" w:rsidRPr="00C376C7">
        <w:rPr>
          <w:rFonts w:ascii="Arial" w:hAnsi="Arial" w:cs="Arial"/>
          <w:i/>
          <w:sz w:val="20"/>
          <w:szCs w:val="20"/>
        </w:rPr>
        <w:t>Kalaallisut aamma Dansk</w:t>
      </w:r>
      <w:r w:rsidR="00135822" w:rsidRPr="00C376C7">
        <w:rPr>
          <w:rFonts w:ascii="Arial" w:hAnsi="Arial" w:cs="Arial"/>
          <w:i/>
          <w:sz w:val="20"/>
          <w:szCs w:val="20"/>
        </w:rPr>
        <w:t>isut Kalaallit Nunaanni</w:t>
      </w:r>
      <w:r w:rsidR="00E35C56" w:rsidRPr="00C376C7">
        <w:rPr>
          <w:rFonts w:ascii="Arial" w:hAnsi="Arial" w:cs="Arial"/>
          <w:i/>
          <w:sz w:val="20"/>
          <w:szCs w:val="20"/>
        </w:rPr>
        <w:t xml:space="preserve"> 1-3</w:t>
      </w:r>
      <w:r w:rsidR="00E35C56" w:rsidRPr="00C376C7">
        <w:rPr>
          <w:rFonts w:ascii="Arial" w:hAnsi="Arial" w:cs="Arial"/>
          <w:sz w:val="20"/>
          <w:szCs w:val="20"/>
        </w:rPr>
        <w:t>.</w:t>
      </w:r>
    </w:p>
    <w:p w14:paraId="184FBDB1" w14:textId="3B651C5F" w:rsidR="0050712C" w:rsidRPr="00C376C7" w:rsidRDefault="0050712C" w:rsidP="003F14A0">
      <w:pPr>
        <w:rPr>
          <w:rFonts w:ascii="Arial" w:eastAsiaTheme="majorEastAsia" w:hAnsi="Arial" w:cs="Arial"/>
          <w:b/>
          <w:sz w:val="28"/>
          <w:szCs w:val="28"/>
        </w:rPr>
      </w:pPr>
      <w:bookmarkStart w:id="11" w:name="_Toc15565032"/>
      <w:bookmarkStart w:id="12" w:name="_Toc15565036"/>
      <w:r w:rsidRPr="00C376C7">
        <w:br w:type="page"/>
      </w:r>
    </w:p>
    <w:p w14:paraId="4463CE67" w14:textId="402972A4" w:rsidR="00FA4580" w:rsidRPr="00C376C7" w:rsidRDefault="00720929" w:rsidP="003F14A0">
      <w:pPr>
        <w:pStyle w:val="Overskrift1"/>
        <w:spacing w:after="240"/>
      </w:pPr>
      <w:bookmarkStart w:id="13" w:name="_Toc19371486"/>
      <w:r w:rsidRPr="00C376C7">
        <w:lastRenderedPageBreak/>
        <w:t>Misissuiffiusoq, killiliineq aamma periaasissanut isumaliutersuutit</w:t>
      </w:r>
      <w:bookmarkEnd w:id="11"/>
      <w:bookmarkEnd w:id="13"/>
    </w:p>
    <w:p w14:paraId="43F20FF9" w14:textId="5BC4AE65" w:rsidR="00FA4580" w:rsidRPr="00C376C7" w:rsidRDefault="006C61BF" w:rsidP="003F14A0">
      <w:pPr>
        <w:spacing w:after="240"/>
        <w:rPr>
          <w:rFonts w:ascii="Arial" w:hAnsi="Arial" w:cs="Arial"/>
          <w:iCs/>
          <w:color w:val="262626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Nassuiaasiami matumani ilinniusiat </w:t>
      </w:r>
      <w:r w:rsidR="005A7E9C" w:rsidRPr="00C376C7">
        <w:rPr>
          <w:rFonts w:ascii="Arial" w:hAnsi="Arial" w:cs="Arial"/>
          <w:sz w:val="20"/>
          <w:szCs w:val="20"/>
        </w:rPr>
        <w:t xml:space="preserve">Ilinniarnertuunngorniartarneq pillugu Inatsisartut inatsisaanni nr. 13, 22. november 2011-meersumi, kingullermik allannguuteqartinneqartumi Inatsisartut inatsisaanni nr. 31, 9. </w:t>
      </w:r>
      <w:r w:rsidR="00CD68BB" w:rsidRPr="00C376C7">
        <w:rPr>
          <w:rFonts w:ascii="Arial" w:hAnsi="Arial" w:cs="Arial"/>
          <w:sz w:val="20"/>
          <w:szCs w:val="20"/>
        </w:rPr>
        <w:t>d</w:t>
      </w:r>
      <w:r w:rsidR="005A7E9C" w:rsidRPr="00C376C7">
        <w:rPr>
          <w:rFonts w:ascii="Arial" w:hAnsi="Arial" w:cs="Arial"/>
          <w:sz w:val="20"/>
          <w:szCs w:val="20"/>
        </w:rPr>
        <w:t>ecember 2015-imeersumi  aalajangersakkat iluanni suliaapput</w:t>
      </w:r>
      <w:r w:rsidR="00FA4580" w:rsidRPr="00C376C7">
        <w:rPr>
          <w:rFonts w:ascii="Arial" w:hAnsi="Arial" w:cs="Arial"/>
          <w:sz w:val="20"/>
          <w:szCs w:val="20"/>
        </w:rPr>
        <w:t>.</w:t>
      </w:r>
      <w:r w:rsidR="00FA4580" w:rsidRPr="00C376C7">
        <w:rPr>
          <w:rStyle w:val="Fremhv"/>
          <w:rFonts w:ascii="Arial" w:hAnsi="Arial" w:cs="Arial"/>
          <w:i w:val="0"/>
          <w:color w:val="262626"/>
          <w:sz w:val="20"/>
          <w:szCs w:val="20"/>
        </w:rPr>
        <w:t xml:space="preserve"> </w:t>
      </w:r>
      <w:r w:rsidR="00403843" w:rsidRPr="00C376C7">
        <w:rPr>
          <w:rStyle w:val="Fremhv"/>
          <w:rFonts w:ascii="Arial" w:hAnsi="Arial" w:cs="Arial"/>
          <w:i w:val="0"/>
          <w:color w:val="262626"/>
          <w:sz w:val="20"/>
          <w:szCs w:val="20"/>
        </w:rPr>
        <w:t xml:space="preserve">Piffissaq killiliussaq tassaavoq ilinniarnertuunngorniartarnermik 2012-imi aaqqissuusseqqinnermiit 2018-ip naaneranut. </w:t>
      </w:r>
    </w:p>
    <w:p w14:paraId="385B9308" w14:textId="39F457B3" w:rsidR="00FA4580" w:rsidRPr="00C376C7" w:rsidRDefault="00AA150A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Misissuineq tunngavilersugaavoq ilinniartitsisut aamma ilinniagaqartut oqaaseqaataannik, taakku qanoq isumaqarnersut</w:t>
      </w:r>
      <w:r w:rsidR="00CA3323" w:rsidRPr="00C376C7">
        <w:rPr>
          <w:rFonts w:ascii="Arial" w:hAnsi="Arial" w:cs="Arial"/>
          <w:sz w:val="20"/>
          <w:szCs w:val="20"/>
        </w:rPr>
        <w:t>,</w:t>
      </w:r>
      <w:r w:rsidRPr="00C376C7">
        <w:rPr>
          <w:rFonts w:ascii="Arial" w:hAnsi="Arial" w:cs="Arial"/>
          <w:sz w:val="20"/>
          <w:szCs w:val="20"/>
        </w:rPr>
        <w:t xml:space="preserve"> ilinniusiat siunnerfiusunut ilinniarnertuunngorniarnermullu siunertaasu</w:t>
      </w:r>
      <w:r w:rsidR="00CA3323" w:rsidRPr="00C376C7">
        <w:rPr>
          <w:rFonts w:ascii="Arial" w:hAnsi="Arial" w:cs="Arial"/>
          <w:sz w:val="20"/>
          <w:szCs w:val="20"/>
        </w:rPr>
        <w:t>n</w:t>
      </w:r>
      <w:r w:rsidRPr="00C376C7">
        <w:rPr>
          <w:rFonts w:ascii="Arial" w:hAnsi="Arial" w:cs="Arial"/>
          <w:sz w:val="20"/>
          <w:szCs w:val="20"/>
        </w:rPr>
        <w:t xml:space="preserve">ut naapertuunnersut inatsisit pineqartut iluanni pillugit. </w:t>
      </w:r>
      <w:r w:rsidR="00FD63DA" w:rsidRPr="00C376C7">
        <w:rPr>
          <w:rFonts w:ascii="Arial" w:hAnsi="Arial" w:cs="Arial"/>
          <w:sz w:val="20"/>
          <w:szCs w:val="20"/>
        </w:rPr>
        <w:t>Nalilersuinermi inuit siunnerfiusut toqqartugaapput ilinniartitsisuuneri ilinniarnertuunngorniartuunerilu</w:t>
      </w:r>
      <w:r w:rsidR="00FF72B1" w:rsidRPr="00C376C7">
        <w:rPr>
          <w:rFonts w:ascii="Arial" w:hAnsi="Arial" w:cs="Arial"/>
          <w:sz w:val="20"/>
          <w:szCs w:val="20"/>
        </w:rPr>
        <w:t xml:space="preserve"> ulluinnarni ilinniusianik atuisuu</w:t>
      </w:r>
      <w:r w:rsidR="00CA3323" w:rsidRPr="00C376C7">
        <w:rPr>
          <w:rFonts w:ascii="Arial" w:hAnsi="Arial" w:cs="Arial"/>
          <w:sz w:val="20"/>
          <w:szCs w:val="20"/>
        </w:rPr>
        <w:t>sut</w:t>
      </w:r>
      <w:r w:rsidR="00FD63DA" w:rsidRPr="00C376C7">
        <w:rPr>
          <w:rFonts w:ascii="Arial" w:hAnsi="Arial" w:cs="Arial"/>
          <w:sz w:val="20"/>
          <w:szCs w:val="20"/>
        </w:rPr>
        <w:t xml:space="preserve"> tunngavigalugit</w:t>
      </w:r>
      <w:r w:rsidR="00FF72B1" w:rsidRPr="00C376C7">
        <w:rPr>
          <w:rFonts w:ascii="Arial" w:hAnsi="Arial" w:cs="Arial"/>
          <w:sz w:val="20"/>
          <w:szCs w:val="20"/>
        </w:rPr>
        <w:t xml:space="preserve">. </w:t>
      </w:r>
      <w:r w:rsidR="00BF6954" w:rsidRPr="00C376C7">
        <w:rPr>
          <w:rFonts w:ascii="Arial" w:hAnsi="Arial" w:cs="Arial"/>
          <w:sz w:val="20"/>
          <w:szCs w:val="20"/>
        </w:rPr>
        <w:t>Ilinniartitsisut ilisimasaqarfi</w:t>
      </w:r>
      <w:r w:rsidR="00AA4E15" w:rsidRPr="00C376C7">
        <w:rPr>
          <w:rFonts w:ascii="Arial" w:hAnsi="Arial" w:cs="Arial"/>
          <w:sz w:val="20"/>
          <w:szCs w:val="20"/>
        </w:rPr>
        <w:t>gaat</w:t>
      </w:r>
      <w:r w:rsidR="00BF6954" w:rsidRPr="00C376C7">
        <w:rPr>
          <w:rFonts w:ascii="Arial" w:hAnsi="Arial" w:cs="Arial"/>
          <w:sz w:val="20"/>
          <w:szCs w:val="20"/>
        </w:rPr>
        <w:t xml:space="preserve"> ilinniutit qanoq ilinniagaqartunit tiguneqartarneri, </w:t>
      </w:r>
      <w:r w:rsidR="001B2FE8" w:rsidRPr="00C376C7">
        <w:rPr>
          <w:rFonts w:ascii="Arial" w:hAnsi="Arial" w:cs="Arial"/>
          <w:sz w:val="20"/>
          <w:szCs w:val="20"/>
        </w:rPr>
        <w:t>aammalu iluatsittumik atorneqartarnersut</w:t>
      </w:r>
      <w:r w:rsidR="000B53B3" w:rsidRPr="00C376C7">
        <w:rPr>
          <w:rFonts w:ascii="Arial" w:hAnsi="Arial" w:cs="Arial"/>
          <w:sz w:val="20"/>
          <w:szCs w:val="20"/>
        </w:rPr>
        <w:t>,</w:t>
      </w:r>
      <w:r w:rsidR="001B2FE8" w:rsidRPr="00C376C7">
        <w:rPr>
          <w:rFonts w:ascii="Arial" w:hAnsi="Arial" w:cs="Arial"/>
          <w:sz w:val="20"/>
          <w:szCs w:val="20"/>
        </w:rPr>
        <w:t xml:space="preserve"> suullu suliareqqinneqarsinnaanersut. </w:t>
      </w:r>
      <w:r w:rsidR="001446D8" w:rsidRPr="00C376C7">
        <w:rPr>
          <w:rFonts w:ascii="Arial" w:hAnsi="Arial" w:cs="Arial"/>
          <w:sz w:val="20"/>
          <w:szCs w:val="20"/>
        </w:rPr>
        <w:t xml:space="preserve">Taamaasillutillu oqaaseqarfigisinnaallugit ilinniusiat ilikkagassatut pilersaarutinut qanoq ataneri pillugit, aammalu ilinniusiat ilinniagaqartut tamatigoortumik perorsagaanerannut tapersersuisuuneri pillugit, ilinniartitaanernilu ingerlaqqinnissaat pillugit. </w:t>
      </w:r>
      <w:r w:rsidR="00EC3008" w:rsidRPr="00C376C7">
        <w:rPr>
          <w:rFonts w:ascii="Arial" w:hAnsi="Arial" w:cs="Arial"/>
          <w:sz w:val="20"/>
          <w:szCs w:val="20"/>
        </w:rPr>
        <w:t xml:space="preserve">Taamaattumillu inassuteqaatinut ilinniartitsisut aamma ilinniartut aallaaviginerisigut qularnaarneqarpoq pitsaassusissanik qularnaarsuinerup atuisunik qitiutitsilluni pinissaa. </w:t>
      </w:r>
    </w:p>
    <w:p w14:paraId="02E1F257" w14:textId="1CD37189" w:rsidR="00802F32" w:rsidRPr="00C376C7" w:rsidRDefault="005B23AC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Nalunaarusiaq tunngaveqarpoq kisitsisinik paasissutissanik pitsaassusilinnik, fagini assigiinngitsuni gruppini inuit amerlanngitsukkaat pineqarmata, inunnillu amerlasuunik tungavilimmik ingerlatsinissaq pissusissamisuussanani. </w:t>
      </w:r>
      <w:r w:rsidR="00711A13" w:rsidRPr="00C376C7">
        <w:rPr>
          <w:rFonts w:ascii="Arial" w:hAnsi="Arial" w:cs="Arial"/>
          <w:sz w:val="20"/>
          <w:szCs w:val="20"/>
        </w:rPr>
        <w:t xml:space="preserve">Kisitsisinik paasissutissanik pitsaassusilinnik katersuineq ingerlaavartumik pivoq marts 2019-imiit juli 2019-imut. </w:t>
      </w:r>
    </w:p>
    <w:p w14:paraId="748721DC" w14:textId="290DAE83" w:rsidR="00802F32" w:rsidRPr="00C376C7" w:rsidRDefault="00BF7168" w:rsidP="003F14A0">
      <w:pPr>
        <w:spacing w:line="276" w:lineRule="auto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Nalilersuineq nalunaarusiami matumani tunngavigineqartoq pilersinneqarpoq tunuliaqutaralugit pitsaassusilersukkanik apersuinerit</w:t>
      </w:r>
      <w:r w:rsidR="000B53B3" w:rsidRPr="00C376C7">
        <w:rPr>
          <w:rFonts w:ascii="Arial" w:hAnsi="Arial" w:cs="Arial"/>
          <w:sz w:val="20"/>
          <w:szCs w:val="20"/>
        </w:rPr>
        <w:t>,</w:t>
      </w:r>
      <w:r w:rsidRPr="00C376C7">
        <w:rPr>
          <w:rFonts w:ascii="Arial" w:hAnsi="Arial" w:cs="Arial"/>
          <w:sz w:val="20"/>
          <w:szCs w:val="20"/>
        </w:rPr>
        <w:t xml:space="preserve"> fagini pineqartuni gruppini tamani, ilinniarnertuunngorniarfinni tamani. </w:t>
      </w:r>
      <w:r w:rsidR="00587781" w:rsidRPr="00C376C7">
        <w:rPr>
          <w:rFonts w:ascii="Arial" w:hAnsi="Arial" w:cs="Arial"/>
          <w:sz w:val="20"/>
          <w:szCs w:val="20"/>
        </w:rPr>
        <w:t xml:space="preserve">Kisitsisinik paasissutissanik katersineq immikkoortuni marlunni pivoq. </w:t>
      </w:r>
      <w:r w:rsidR="00240055" w:rsidRPr="00C376C7">
        <w:rPr>
          <w:rFonts w:ascii="Arial" w:hAnsi="Arial" w:cs="Arial"/>
          <w:sz w:val="20"/>
          <w:szCs w:val="20"/>
        </w:rPr>
        <w:t>Immikkoortumi siullermi apersuinerit gruppinut sammisanut avillugit aaqqissuussanik ingerlanneqarput</w:t>
      </w:r>
      <w:r w:rsidR="000B53B3" w:rsidRPr="00C376C7">
        <w:rPr>
          <w:rFonts w:ascii="Arial" w:hAnsi="Arial" w:cs="Arial"/>
          <w:sz w:val="20"/>
          <w:szCs w:val="20"/>
        </w:rPr>
        <w:t>,</w:t>
      </w:r>
      <w:r w:rsidR="00240055" w:rsidRPr="00C376C7">
        <w:rPr>
          <w:rFonts w:ascii="Arial" w:hAnsi="Arial" w:cs="Arial"/>
          <w:sz w:val="20"/>
          <w:szCs w:val="20"/>
        </w:rPr>
        <w:t xml:space="preserve"> najukkani namminerni aqutsisutut ingerlatsisuusunit, siammasissumik sinniisoqartitsinikkut aaqqissuussaasunik, sapinngisamik amerlasuut isummersuutaat tusarumallugit. </w:t>
      </w:r>
    </w:p>
    <w:p w14:paraId="7F2AE7A2" w14:textId="0CA4BBD6" w:rsidR="00802F32" w:rsidRPr="00C376C7" w:rsidRDefault="00BA2771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Gruppit apersuinermi sammisat ilinniagaqartunik aamma ilinniartitsisunik inuttallit siullermeersumik sammineqarneri naammassigaangata, ilinniartitsisut neqeroorfigineqartarput itisiligaasumik apersorneqarnissamik. </w:t>
      </w:r>
      <w:r w:rsidR="003D2525" w:rsidRPr="00C376C7">
        <w:rPr>
          <w:rFonts w:ascii="Arial" w:hAnsi="Arial" w:cs="Arial"/>
          <w:sz w:val="20"/>
          <w:szCs w:val="20"/>
        </w:rPr>
        <w:t xml:space="preserve">Aappassaaneerluni apersuinerni siullermeersumik apersuinermi akissutaasut itisilerneqartarput, immikkullu annerusumik aallunneqartarlutik ilinniusiat ilikkagassanut pilersaarusianik qanoq naammassinnittarneri. </w:t>
      </w:r>
    </w:p>
    <w:p w14:paraId="5EE80EA0" w14:textId="6C962F4B" w:rsidR="00802F32" w:rsidRPr="00C376C7" w:rsidRDefault="00720929" w:rsidP="003F14A0">
      <w:pPr>
        <w:pStyle w:val="Overskrift2"/>
        <w:spacing w:after="240"/>
        <w:rPr>
          <w:color w:val="auto"/>
        </w:rPr>
      </w:pPr>
      <w:bookmarkStart w:id="14" w:name="_Toc19371487"/>
      <w:r w:rsidRPr="00C376C7">
        <w:rPr>
          <w:color w:val="auto"/>
        </w:rPr>
        <w:t>Siunnerfiusut</w:t>
      </w:r>
      <w:bookmarkEnd w:id="14"/>
    </w:p>
    <w:p w14:paraId="0785EA7E" w14:textId="0803FBB2" w:rsidR="00802F32" w:rsidRPr="00C376C7" w:rsidRDefault="007A3FEF" w:rsidP="003F14A0">
      <w:pPr>
        <w:spacing w:after="24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Pitsaassusilersukkanik apersuinerit ilinniarnertuunngorniarfinni sisamaasuni tamani ingerlanneqarput. </w:t>
      </w:r>
      <w:r w:rsidR="00B75043" w:rsidRPr="00C376C7">
        <w:rPr>
          <w:rFonts w:ascii="Arial" w:hAnsi="Arial" w:cs="Arial"/>
          <w:sz w:val="20"/>
          <w:szCs w:val="20"/>
        </w:rPr>
        <w:t xml:space="preserve">Fagini pineqartuni ilinniartitsisut tamarmik periarfissaqarsimapput akissuteqarnissamut, taamatullu aamma klassit ataasiakkaat, ungasinngitsukkut ilinniusianik atuisimasut. </w:t>
      </w:r>
      <w:r w:rsidR="00172E6B" w:rsidRPr="00C376C7">
        <w:rPr>
          <w:rFonts w:ascii="Arial" w:hAnsi="Arial" w:cs="Arial"/>
          <w:sz w:val="20"/>
          <w:szCs w:val="20"/>
        </w:rPr>
        <w:t xml:space="preserve">Itinerusunik apersuinernik ingerlatsisoqarsimavoq 2. g-mi klassini marlunni Qaqortumi, </w:t>
      </w:r>
      <w:r w:rsidR="008B66B6" w:rsidRPr="00C376C7">
        <w:rPr>
          <w:rFonts w:ascii="Arial" w:hAnsi="Arial" w:cs="Arial"/>
          <w:sz w:val="20"/>
          <w:szCs w:val="20"/>
        </w:rPr>
        <w:t xml:space="preserve">klassit taakkua ilinniutinik misissuinerup nalaani atuisuummata. </w:t>
      </w:r>
    </w:p>
    <w:p w14:paraId="3781997F" w14:textId="60F53134" w:rsidR="00802F32" w:rsidRPr="00C376C7" w:rsidRDefault="00B01449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Qaqortumiit ilinniartitsisut 27-t, Sisimiuni ilinniartitsisut 22-t, Nuummi ilinniartitsisut 10-t ingerlatsinerit arlariit ingerlanerini utimut tutsaqartarput, </w:t>
      </w:r>
      <w:r w:rsidR="005E1018" w:rsidRPr="00C376C7">
        <w:rPr>
          <w:rFonts w:ascii="Arial" w:hAnsi="Arial" w:cs="Arial"/>
          <w:sz w:val="20"/>
          <w:szCs w:val="20"/>
        </w:rPr>
        <w:t xml:space="preserve">taakkualu tamarmik akissutaasunik suleqatiminnut oqaloqatiginnittarlutik utimut nalunaannginnerminni. </w:t>
      </w:r>
      <w:r w:rsidR="001B1D6E" w:rsidRPr="00C376C7">
        <w:rPr>
          <w:rFonts w:ascii="Arial" w:hAnsi="Arial" w:cs="Arial"/>
          <w:sz w:val="20"/>
          <w:szCs w:val="20"/>
        </w:rPr>
        <w:t xml:space="preserve">Aasianniit akissutit 15-iupput, taamalu ilinniartitsisut 70-init amerlanerit ilinniartitsissutinik </w:t>
      </w:r>
      <w:r w:rsidR="001B1D6E" w:rsidRPr="00C376C7">
        <w:rPr>
          <w:rFonts w:ascii="Arial" w:hAnsi="Arial" w:cs="Arial"/>
          <w:sz w:val="20"/>
          <w:szCs w:val="20"/>
        </w:rPr>
        <w:lastRenderedPageBreak/>
        <w:t xml:space="preserve">nalilersuinerni ataatsimut peqataasimallutik. </w:t>
      </w:r>
      <w:r w:rsidR="004F2186" w:rsidRPr="00C376C7">
        <w:rPr>
          <w:rFonts w:ascii="Arial" w:hAnsi="Arial" w:cs="Arial"/>
          <w:sz w:val="20"/>
          <w:szCs w:val="20"/>
        </w:rPr>
        <w:t>Taakkualu saniatigut aamma malitseqartitsilluni apersuinernik 10-nik ilinniarfiit akornanni ingerlatsisoqarsimalluni.</w:t>
      </w:r>
    </w:p>
    <w:p w14:paraId="01EA800C" w14:textId="3EF5DC09" w:rsidR="00802F32" w:rsidRPr="00C376C7" w:rsidRDefault="00F055E1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Immikkoortuni marlunni ingerlatsiviusuni inuit siunnerfiusut tassaapput: </w:t>
      </w:r>
      <w:r w:rsidR="00802F32" w:rsidRPr="00C376C7">
        <w:rPr>
          <w:rFonts w:ascii="Arial" w:hAnsi="Arial" w:cs="Arial"/>
          <w:sz w:val="20"/>
          <w:szCs w:val="20"/>
        </w:rPr>
        <w:t xml:space="preserve"> </w:t>
      </w:r>
    </w:p>
    <w:p w14:paraId="1C3EF6D9" w14:textId="0CECAF56" w:rsidR="00802F32" w:rsidRPr="00C376C7" w:rsidRDefault="00F055E1" w:rsidP="003F14A0">
      <w:pPr>
        <w:pStyle w:val="Listeafsnit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Ilinniartitsisut susassaqartut tamarmik</w:t>
      </w:r>
      <w:r w:rsidR="00802F32" w:rsidRPr="00C376C7">
        <w:rPr>
          <w:rFonts w:ascii="Arial" w:hAnsi="Arial" w:cs="Arial"/>
          <w:sz w:val="20"/>
          <w:szCs w:val="20"/>
        </w:rPr>
        <w:t xml:space="preserve"> – </w:t>
      </w:r>
      <w:r w:rsidR="002F20F4" w:rsidRPr="00C376C7">
        <w:rPr>
          <w:rFonts w:ascii="Arial" w:hAnsi="Arial" w:cs="Arial"/>
          <w:sz w:val="20"/>
          <w:szCs w:val="20"/>
        </w:rPr>
        <w:t>tassa imaappoq, fagini ilinniusianik suliaasunik misissuiffiusuni ilinniartitsisut</w:t>
      </w:r>
      <w:r w:rsidR="000B53B3" w:rsidRPr="00C376C7">
        <w:rPr>
          <w:rFonts w:ascii="Arial" w:hAnsi="Arial" w:cs="Arial"/>
          <w:sz w:val="20"/>
          <w:szCs w:val="20"/>
        </w:rPr>
        <w:t>.</w:t>
      </w:r>
      <w:r w:rsidR="00802F32" w:rsidRPr="00C376C7">
        <w:rPr>
          <w:rFonts w:ascii="Arial" w:hAnsi="Arial" w:cs="Arial"/>
          <w:sz w:val="20"/>
          <w:szCs w:val="20"/>
        </w:rPr>
        <w:t xml:space="preserve"> </w:t>
      </w:r>
    </w:p>
    <w:p w14:paraId="415B0B8A" w14:textId="4A9C7008" w:rsidR="00343AD9" w:rsidRPr="00C376C7" w:rsidRDefault="002F20F4" w:rsidP="003F14A0">
      <w:pPr>
        <w:pStyle w:val="Listeafsnit"/>
        <w:numPr>
          <w:ilvl w:val="0"/>
          <w:numId w:val="8"/>
        </w:numPr>
        <w:rPr>
          <w:rStyle w:val="Fremhv"/>
          <w:i w:val="0"/>
          <w:iCs w:val="0"/>
        </w:rPr>
      </w:pPr>
      <w:r w:rsidRPr="00C376C7">
        <w:rPr>
          <w:rFonts w:ascii="Arial" w:hAnsi="Arial" w:cs="Arial"/>
          <w:sz w:val="20"/>
          <w:szCs w:val="20"/>
        </w:rPr>
        <w:t>Ilinniarnertuunngorniartoqatigiiaat – gruppit, - ilinniusianik atuillutik suliaqartartut.</w:t>
      </w:r>
    </w:p>
    <w:p w14:paraId="3BFA9372" w14:textId="45BDFC84" w:rsidR="00DF5EC0" w:rsidRPr="00C376C7" w:rsidRDefault="00E158D6" w:rsidP="003F14A0">
      <w:pPr>
        <w:rPr>
          <w:rFonts w:ascii="Arial" w:eastAsiaTheme="majorEastAsia" w:hAnsi="Arial" w:cs="Arial"/>
          <w:b/>
          <w:sz w:val="28"/>
          <w:szCs w:val="28"/>
        </w:rPr>
      </w:pPr>
      <w:bookmarkStart w:id="15" w:name="_Toc15565066"/>
      <w:bookmarkEnd w:id="12"/>
      <w:r w:rsidRPr="00C376C7">
        <w:rPr>
          <w:noProof/>
          <w:lang w:eastAsia="kl-GL"/>
        </w:rPr>
        <w:drawing>
          <wp:anchor distT="0" distB="0" distL="114300" distR="114300" simplePos="0" relativeHeight="251668992" behindDoc="0" locked="0" layoutInCell="1" allowOverlap="1" wp14:anchorId="384BF101" wp14:editId="68463FA3">
            <wp:simplePos x="0" y="0"/>
            <wp:positionH relativeFrom="page">
              <wp:posOffset>1103198</wp:posOffset>
            </wp:positionH>
            <wp:positionV relativeFrom="margin">
              <wp:posOffset>2826792</wp:posOffset>
            </wp:positionV>
            <wp:extent cx="4857115" cy="3068955"/>
            <wp:effectExtent l="57150" t="19050" r="57785" b="93345"/>
            <wp:wrapSquare wrapText="bothSides"/>
            <wp:docPr id="10" name="Billede 10" descr="C:\Users\ahma\Desktop\Astrid\Billeder\Billeder, stud.folder\GUX Nuuk - billeder\GUX Nuuk 1i _D5A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hma\Desktop\Astrid\Billeder\Billeder, stud.folder\GUX Nuuk - billeder\GUX Nuuk 1i _D5A450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11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5EC0" w:rsidRPr="00C376C7">
        <w:br w:type="page"/>
      </w:r>
    </w:p>
    <w:p w14:paraId="64FE259E" w14:textId="3F950638" w:rsidR="00600D57" w:rsidRPr="00C376C7" w:rsidRDefault="00720929" w:rsidP="003F14A0">
      <w:pPr>
        <w:pStyle w:val="Overskrift1"/>
        <w:spacing w:after="240"/>
      </w:pPr>
      <w:bookmarkStart w:id="16" w:name="_Toc19371488"/>
      <w:r w:rsidRPr="00C376C7">
        <w:lastRenderedPageBreak/>
        <w:t>Eqikkaaneq</w:t>
      </w:r>
      <w:bookmarkEnd w:id="15"/>
      <w:bookmarkEnd w:id="16"/>
    </w:p>
    <w:p w14:paraId="20F9C92D" w14:textId="32087D4E" w:rsidR="00CD5B3D" w:rsidRPr="00C376C7" w:rsidRDefault="00186C8C" w:rsidP="003F14A0">
      <w:pPr>
        <w:spacing w:after="24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Eqikkaanermi tikkuarneqarpoq ileqqut maanna atorneqartut ilinniartitsissutit pitsaassu</w:t>
      </w:r>
      <w:r w:rsidR="000B53B3" w:rsidRPr="00C376C7">
        <w:rPr>
          <w:rFonts w:ascii="Arial" w:hAnsi="Arial" w:cs="Arial"/>
          <w:sz w:val="20"/>
          <w:szCs w:val="20"/>
        </w:rPr>
        <w:t>s</w:t>
      </w:r>
      <w:r w:rsidRPr="00C376C7">
        <w:rPr>
          <w:rFonts w:ascii="Arial" w:hAnsi="Arial" w:cs="Arial"/>
          <w:sz w:val="20"/>
          <w:szCs w:val="20"/>
        </w:rPr>
        <w:t xml:space="preserve">issaat annerusutigut qularnaartaraat, </w:t>
      </w:r>
      <w:r w:rsidR="00F77AF5" w:rsidRPr="00C376C7">
        <w:rPr>
          <w:rFonts w:ascii="Arial" w:hAnsi="Arial" w:cs="Arial"/>
          <w:sz w:val="20"/>
          <w:szCs w:val="20"/>
        </w:rPr>
        <w:t xml:space="preserve">taamaattorli ineriartortitseqqittoqarsinnaasoq paasissutissatigut nutarterisarneq atorsinnaassusiilu eqqarsaatigalugit. </w:t>
      </w:r>
      <w:r w:rsidR="00D846FE" w:rsidRPr="00C376C7">
        <w:rPr>
          <w:rFonts w:ascii="Arial" w:hAnsi="Arial" w:cs="Arial"/>
          <w:sz w:val="20"/>
          <w:szCs w:val="20"/>
        </w:rPr>
        <w:t xml:space="preserve">Tamatumalu saniatigut suli pingaaruteqarpoq qularnaassallugu ilinniutissat oqaatitsigut assigiinngissutsinik, qaffasissutsinik aammalu kulturimut tunngasutigut isumannaarneqarsimasarnissaat. </w:t>
      </w:r>
      <w:r w:rsidR="0083655D" w:rsidRPr="00C376C7">
        <w:rPr>
          <w:rFonts w:ascii="Arial" w:hAnsi="Arial" w:cs="Arial"/>
          <w:sz w:val="20"/>
          <w:szCs w:val="20"/>
        </w:rPr>
        <w:t xml:space="preserve">Ilanngussami 2-mi nalilersuinermik samminnittoqarpoq ilinniutit ataasiakkaat eqqarsaatigalugit, eqikkaanernik itsisileriffiunerusut ilinniusiat ataasiakkaat eqqarsaatigalugit. </w:t>
      </w:r>
    </w:p>
    <w:p w14:paraId="0AB9F806" w14:textId="123FF96D" w:rsidR="003C3CE0" w:rsidRPr="00C376C7" w:rsidRDefault="009E62EF" w:rsidP="003F14A0">
      <w:pPr>
        <w:spacing w:after="24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Eqikkarneqarsinnaavoq ilinniutissatut suliat annertuumik ilinniarnertuunngorniartunik atuartitsinermi atorneqartarnerat, ilinniutillu ilinniakkap siunertaanut aammalu ilinniagaqartut fagitigut ineriartornerannut tapersersuilluartuusut, ilinniutissanik kalaallinit aallaaveqartunik peqarneratigut</w:t>
      </w:r>
      <w:r w:rsidR="00632D78" w:rsidRPr="00C376C7">
        <w:rPr>
          <w:rFonts w:ascii="Arial" w:hAnsi="Arial" w:cs="Arial"/>
          <w:sz w:val="20"/>
          <w:szCs w:val="20"/>
        </w:rPr>
        <w:t>,</w:t>
      </w:r>
      <w:r w:rsidRPr="00C376C7">
        <w:rPr>
          <w:rFonts w:ascii="Arial" w:hAnsi="Arial" w:cs="Arial"/>
          <w:sz w:val="20"/>
          <w:szCs w:val="20"/>
        </w:rPr>
        <w:t xml:space="preserve"> aammalu ilinniartitseriaatsinut ilinniutinik tunngaveqarnermikkut. </w:t>
      </w:r>
      <w:r w:rsidR="000E4F48" w:rsidRPr="00C376C7">
        <w:rPr>
          <w:rFonts w:ascii="Arial" w:hAnsi="Arial" w:cs="Arial"/>
          <w:sz w:val="20"/>
          <w:szCs w:val="20"/>
        </w:rPr>
        <w:t>Ilinniutit ataatsimut isigaluni siammasissumik angusisarput fagini, qaffasissutsini</w:t>
      </w:r>
      <w:r w:rsidR="00D95ECE" w:rsidRPr="00C376C7">
        <w:rPr>
          <w:rFonts w:ascii="Arial" w:hAnsi="Arial" w:cs="Arial"/>
          <w:sz w:val="20"/>
          <w:szCs w:val="20"/>
        </w:rPr>
        <w:t xml:space="preserve"> aamma ilinniartitseriaatsini, ilinniartitsisunut namminernut ilinniartunullu nuannaarutaasunik. </w:t>
      </w:r>
      <w:r w:rsidR="00244065" w:rsidRPr="00C376C7">
        <w:rPr>
          <w:rFonts w:ascii="Arial" w:hAnsi="Arial" w:cs="Arial"/>
          <w:sz w:val="20"/>
          <w:szCs w:val="20"/>
        </w:rPr>
        <w:t xml:space="preserve">Taamaasilluni allaaserisat annertuujupput ilinniutit Namminersorlutik Oqartussanit tapiiffigineqartumik pilersinneqartartut ilinniarnertuunngorniarnerup siunertaanik naammassinnittuusarnerat pillugu, ilalersuisuusarnerilu ilikkagassanut pilersaarutaasuni pineqartuni, aammalu ilinniartitaanerup perorsaanermi aallutassanut siunnerfigisaanik, Ilinniartitaanermut Naalakkersuisoqarfimmit inatsisit naapertorlugit suliaasunik. </w:t>
      </w:r>
    </w:p>
    <w:p w14:paraId="5DAD8183" w14:textId="3B509095" w:rsidR="003F590D" w:rsidRPr="00C376C7" w:rsidRDefault="005A7AA3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Iluatsinneqarsimavoq ilinniusiortarneq ilinniartunut assigiinngitsunik pissusilinnut naleqqussagaasunik, naak ilikkagassani qaffasissutsip qanoq ittuunera ilinniartut ilaanniit nalorninartinneqartaraluartoq, taamaattoq ilimanaateqarpoq ataatsimut isigisumik pisariaqartitsineq naammassineqartartoq. </w:t>
      </w:r>
      <w:r w:rsidR="009C4FF3" w:rsidRPr="00C376C7">
        <w:rPr>
          <w:rFonts w:ascii="Arial" w:hAnsi="Arial" w:cs="Arial"/>
          <w:sz w:val="20"/>
          <w:szCs w:val="20"/>
        </w:rPr>
        <w:t xml:space="preserve">Nalilersuisartut amerlasuut ersersittarpaat assut nuannaarutigisaritik taaguutinut nassuiaatit aamma oqaatsit atorneqartut, </w:t>
      </w:r>
      <w:r w:rsidR="005000FE" w:rsidRPr="00C376C7">
        <w:rPr>
          <w:rFonts w:ascii="Arial" w:hAnsi="Arial" w:cs="Arial"/>
          <w:sz w:val="20"/>
          <w:szCs w:val="20"/>
        </w:rPr>
        <w:t xml:space="preserve">soorluttaaq erseqqissarneqartartoq tamanna ilinniutinut nukittoqutaasoq. </w:t>
      </w:r>
      <w:r w:rsidR="00170A21" w:rsidRPr="00C376C7">
        <w:rPr>
          <w:rFonts w:ascii="Arial" w:hAnsi="Arial" w:cs="Arial"/>
          <w:sz w:val="20"/>
          <w:szCs w:val="20"/>
        </w:rPr>
        <w:t xml:space="preserve">Taamaattumik iluaqutaasumik periaatsit taamaattut suli annerusumik atorneqarsinnaapput, </w:t>
      </w:r>
      <w:r w:rsidR="007B5AA4" w:rsidRPr="00C376C7">
        <w:rPr>
          <w:rFonts w:ascii="Arial" w:hAnsi="Arial" w:cs="Arial"/>
          <w:sz w:val="20"/>
          <w:szCs w:val="20"/>
        </w:rPr>
        <w:t xml:space="preserve">isumassarsiornerillu ilinniutini pioreersuni aaneqarsinnaallutik. </w:t>
      </w:r>
      <w:r w:rsidR="00C346A5" w:rsidRPr="00C376C7">
        <w:rPr>
          <w:rFonts w:ascii="Arial" w:hAnsi="Arial" w:cs="Arial"/>
          <w:sz w:val="20"/>
          <w:szCs w:val="20"/>
        </w:rPr>
        <w:t>Suli sulissutigineqartariaqarpoq ilinniutinik ineriartortitsineq</w:t>
      </w:r>
      <w:r w:rsidR="00A62742" w:rsidRPr="00C376C7">
        <w:rPr>
          <w:rFonts w:ascii="Arial" w:hAnsi="Arial" w:cs="Arial"/>
          <w:sz w:val="20"/>
          <w:szCs w:val="20"/>
        </w:rPr>
        <w:t xml:space="preserve">, ilinniagaqartut assigiinngitsut pisariaqartitaannik naapigiaasunik, fagini aamma oqaatsini piginnaasanik assigiinngisitaartitsiviusuni. </w:t>
      </w:r>
      <w:r w:rsidR="00B87CE3" w:rsidRPr="00C376C7">
        <w:rPr>
          <w:rFonts w:ascii="Arial" w:hAnsi="Arial" w:cs="Arial"/>
          <w:sz w:val="20"/>
          <w:szCs w:val="20"/>
        </w:rPr>
        <w:t>Taamaattumillu aamma pisariaqartitsisoqarpoq ilinniutissanik</w:t>
      </w:r>
      <w:r w:rsidR="00632D78" w:rsidRPr="00C376C7">
        <w:rPr>
          <w:rFonts w:ascii="Arial" w:hAnsi="Arial" w:cs="Arial"/>
          <w:sz w:val="20"/>
          <w:szCs w:val="20"/>
        </w:rPr>
        <w:t>,</w:t>
      </w:r>
      <w:r w:rsidR="00B87CE3" w:rsidRPr="00C376C7">
        <w:rPr>
          <w:rFonts w:ascii="Arial" w:hAnsi="Arial" w:cs="Arial"/>
          <w:sz w:val="20"/>
          <w:szCs w:val="20"/>
        </w:rPr>
        <w:t xml:space="preserve"> ilinniagaqartunut amerlanerusunik unammilligassaqartunut. </w:t>
      </w:r>
    </w:p>
    <w:p w14:paraId="023080A2" w14:textId="66A3FDFC" w:rsidR="009F7CCA" w:rsidRPr="00C376C7" w:rsidRDefault="00FD0C48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Ilinniartitsisut ilaasa ersersittarsimavaat ilinniutinik nalilersuinerup </w:t>
      </w:r>
      <w:r w:rsidR="00614FA9" w:rsidRPr="00C376C7">
        <w:rPr>
          <w:rFonts w:ascii="Arial" w:hAnsi="Arial" w:cs="Arial"/>
          <w:sz w:val="20"/>
          <w:szCs w:val="20"/>
        </w:rPr>
        <w:t>“</w:t>
      </w:r>
      <w:r w:rsidRPr="00C376C7">
        <w:rPr>
          <w:rFonts w:ascii="Arial" w:hAnsi="Arial" w:cs="Arial"/>
          <w:sz w:val="20"/>
          <w:szCs w:val="20"/>
        </w:rPr>
        <w:t>itertissimagaatik</w:t>
      </w:r>
      <w:r w:rsidR="00614FA9" w:rsidRPr="00C376C7">
        <w:rPr>
          <w:rFonts w:ascii="Arial" w:hAnsi="Arial" w:cs="Arial"/>
          <w:sz w:val="20"/>
          <w:szCs w:val="20"/>
        </w:rPr>
        <w:t>”</w:t>
      </w:r>
      <w:r w:rsidRPr="00C376C7">
        <w:rPr>
          <w:rFonts w:ascii="Arial" w:hAnsi="Arial" w:cs="Arial"/>
          <w:sz w:val="20"/>
          <w:szCs w:val="20"/>
        </w:rPr>
        <w:t xml:space="preserve"> ilinniutit ilisimanngisatik eqqarsaatigalugit. </w:t>
      </w:r>
      <w:r w:rsidR="00614FA9" w:rsidRPr="00C376C7">
        <w:rPr>
          <w:rFonts w:ascii="Arial" w:hAnsi="Arial" w:cs="Arial"/>
          <w:sz w:val="20"/>
          <w:szCs w:val="20"/>
        </w:rPr>
        <w:t>Taamaattumillu siunissamut sammisumik inassutigineqassaaq ilinniutit pigineqartut ilinniartitsisunut nutaanut nassaariuminarnerulersinneqarnissaat</w:t>
      </w:r>
      <w:r w:rsidR="00632D78" w:rsidRPr="00C376C7">
        <w:rPr>
          <w:rFonts w:ascii="Arial" w:hAnsi="Arial" w:cs="Arial"/>
          <w:sz w:val="20"/>
          <w:szCs w:val="20"/>
        </w:rPr>
        <w:t>.</w:t>
      </w:r>
      <w:r w:rsidR="00614FA9" w:rsidRPr="00C376C7">
        <w:rPr>
          <w:rFonts w:ascii="Arial" w:hAnsi="Arial" w:cs="Arial"/>
          <w:sz w:val="20"/>
          <w:szCs w:val="20"/>
        </w:rPr>
        <w:t xml:space="preserve"> </w:t>
      </w:r>
      <w:r w:rsidR="00EF1E85" w:rsidRPr="00C376C7">
        <w:rPr>
          <w:rFonts w:ascii="Arial" w:hAnsi="Arial" w:cs="Arial"/>
          <w:sz w:val="20"/>
          <w:szCs w:val="20"/>
        </w:rPr>
        <w:t>Tamatumunngalu atatillugu aamma erserpoq ilinniutit ilaat at</w:t>
      </w:r>
      <w:r w:rsidR="00632D78" w:rsidRPr="00C376C7">
        <w:rPr>
          <w:rFonts w:ascii="Arial" w:hAnsi="Arial" w:cs="Arial"/>
          <w:sz w:val="20"/>
          <w:szCs w:val="20"/>
        </w:rPr>
        <w:t>orneqalersimanngitsut</w:t>
      </w:r>
      <w:r w:rsidR="00EF1E85" w:rsidRPr="00C376C7">
        <w:rPr>
          <w:rFonts w:ascii="Arial" w:hAnsi="Arial" w:cs="Arial"/>
          <w:sz w:val="20"/>
          <w:szCs w:val="20"/>
        </w:rPr>
        <w:t xml:space="preserve">, imaluunniit atorneerussimasut. </w:t>
      </w:r>
      <w:r w:rsidR="006B407B" w:rsidRPr="00C376C7">
        <w:rPr>
          <w:rFonts w:ascii="Arial" w:hAnsi="Arial" w:cs="Arial"/>
          <w:sz w:val="20"/>
          <w:szCs w:val="20"/>
        </w:rPr>
        <w:t xml:space="preserve">Taamaattumillu siumut sammisumik sulissutigineqarsinnaavoq ilinniutit tikikkuminarnerulernissaat </w:t>
      </w:r>
      <w:r w:rsidR="007970B0" w:rsidRPr="00C376C7">
        <w:rPr>
          <w:rFonts w:ascii="Arial" w:hAnsi="Arial" w:cs="Arial"/>
          <w:sz w:val="20"/>
          <w:szCs w:val="20"/>
        </w:rPr>
        <w:t>Iserasuaat</w:t>
      </w:r>
      <w:r w:rsidR="00CF4CC4" w:rsidRPr="00C376C7">
        <w:rPr>
          <w:rFonts w:ascii="Arial" w:hAnsi="Arial" w:cs="Arial"/>
          <w:sz w:val="20"/>
          <w:szCs w:val="20"/>
        </w:rPr>
        <w:t>.gl</w:t>
      </w:r>
      <w:r w:rsidR="007970B0" w:rsidRPr="00C376C7">
        <w:rPr>
          <w:rFonts w:ascii="Arial" w:hAnsi="Arial" w:cs="Arial"/>
          <w:sz w:val="20"/>
          <w:szCs w:val="20"/>
        </w:rPr>
        <w:t xml:space="preserve"> </w:t>
      </w:r>
      <w:r w:rsidR="006B407B" w:rsidRPr="00C376C7">
        <w:rPr>
          <w:rFonts w:ascii="Arial" w:hAnsi="Arial" w:cs="Arial"/>
          <w:sz w:val="20"/>
          <w:szCs w:val="20"/>
        </w:rPr>
        <w:t xml:space="preserve">atorlugu, ilinniutillu nutaanngitsut malinnaatillugit nutarterneqarnissaat. </w:t>
      </w:r>
      <w:bookmarkStart w:id="17" w:name="_Toc15565067"/>
    </w:p>
    <w:p w14:paraId="12E7F47B" w14:textId="62883494" w:rsidR="00CF4CC4" w:rsidRPr="00C376C7" w:rsidRDefault="00BB3519" w:rsidP="003F14A0">
      <w:pPr>
        <w:pStyle w:val="Overskrift1"/>
        <w:spacing w:after="240"/>
      </w:pPr>
      <w:bookmarkStart w:id="18" w:name="_Toc19371489"/>
      <w:r w:rsidRPr="00C376C7">
        <w:t>Siunissamut sammisunik pitsaassusissanik qularnaarisarnissanut inassuteqaatit</w:t>
      </w:r>
      <w:bookmarkEnd w:id="17"/>
      <w:bookmarkEnd w:id="18"/>
      <w:r w:rsidR="00DA2545" w:rsidRPr="00C376C7">
        <w:t xml:space="preserve"> </w:t>
      </w:r>
    </w:p>
    <w:p w14:paraId="2E93A560" w14:textId="3F254681" w:rsidR="003C3CE0" w:rsidRPr="00C376C7" w:rsidRDefault="0055139E" w:rsidP="003F14A0">
      <w:pPr>
        <w:spacing w:after="24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Eqikkaanermi ersippoq ilinniutit ineriartortinneqarsimasut annertuutigut ilinniarnertuunngorniarluni ilinniartitaanermi siunertanik naammassinnittuunerat, ilinniutit nammineq ataasiakkaat aaqqissuussaaner</w:t>
      </w:r>
      <w:r w:rsidR="00764964" w:rsidRPr="00C376C7">
        <w:rPr>
          <w:rFonts w:ascii="Arial" w:hAnsi="Arial" w:cs="Arial"/>
          <w:sz w:val="20"/>
          <w:szCs w:val="20"/>
        </w:rPr>
        <w:t>isigut</w:t>
      </w:r>
      <w:r w:rsidRPr="00C376C7">
        <w:rPr>
          <w:rFonts w:ascii="Arial" w:hAnsi="Arial" w:cs="Arial"/>
          <w:sz w:val="20"/>
          <w:szCs w:val="20"/>
        </w:rPr>
        <w:t>, ilutigisaanillu siunnersuuteqarluni suli annerusumik pitsaassusissat qularnaarneqartarnissaat.</w:t>
      </w:r>
      <w:r w:rsidR="009A1931" w:rsidRPr="00C376C7">
        <w:rPr>
          <w:rFonts w:ascii="Arial" w:hAnsi="Arial" w:cs="Arial"/>
          <w:sz w:val="20"/>
          <w:szCs w:val="20"/>
        </w:rPr>
        <w:t xml:space="preserve"> </w:t>
      </w:r>
      <w:r w:rsidR="00EA69A8" w:rsidRPr="00C376C7">
        <w:rPr>
          <w:rFonts w:ascii="Arial" w:hAnsi="Arial" w:cs="Arial"/>
          <w:sz w:val="20"/>
          <w:szCs w:val="20"/>
        </w:rPr>
        <w:t xml:space="preserve">Siunissamut sammisumik kissaatigineqarpat ilinniusianik Namminersorlutik Oqartussanit tapiiffigineqarluni suliaasunik pitsaassusilersuisarnerup annertusineqarnissaa, taava uani </w:t>
      </w:r>
      <w:r w:rsidR="00EA69A8" w:rsidRPr="00C376C7">
        <w:rPr>
          <w:rFonts w:ascii="Arial" w:hAnsi="Arial" w:cs="Arial"/>
          <w:sz w:val="20"/>
          <w:szCs w:val="20"/>
        </w:rPr>
        <w:lastRenderedPageBreak/>
        <w:t xml:space="preserve">saqqummiunneqassapput suliniutissat arlaqartut, </w:t>
      </w:r>
      <w:r w:rsidR="007D3CFD" w:rsidRPr="00C376C7">
        <w:rPr>
          <w:rFonts w:ascii="Arial" w:hAnsi="Arial" w:cs="Arial"/>
          <w:sz w:val="20"/>
          <w:szCs w:val="20"/>
        </w:rPr>
        <w:t>nalilersuisuusunit</w:t>
      </w:r>
      <w:r w:rsidR="002B6F1E" w:rsidRPr="00C376C7">
        <w:rPr>
          <w:rFonts w:ascii="Arial" w:hAnsi="Arial" w:cs="Arial"/>
          <w:sz w:val="20"/>
          <w:szCs w:val="20"/>
        </w:rPr>
        <w:t xml:space="preserve"> immikkut aallutassatut erseqqissaatigineqartut naapigiarnerisigut. </w:t>
      </w:r>
      <w:r w:rsidR="005E443F" w:rsidRPr="00C376C7">
        <w:rPr>
          <w:rFonts w:ascii="Arial" w:hAnsi="Arial" w:cs="Arial"/>
          <w:sz w:val="20"/>
          <w:szCs w:val="20"/>
        </w:rPr>
        <w:t xml:space="preserve">Suliniutissat nutaat pissutissaqartitsipput aningaasaqarnikkut kinguneqartitsinissanik, immikkoortukkaartunik allaaserineqartutut, naggasiullugillu katersorneqartunik. </w:t>
      </w:r>
      <w:r w:rsidR="00843CEC" w:rsidRPr="00C376C7">
        <w:rPr>
          <w:rFonts w:ascii="Arial" w:hAnsi="Arial" w:cs="Arial"/>
          <w:sz w:val="20"/>
          <w:szCs w:val="20"/>
        </w:rPr>
        <w:t xml:space="preserve"> </w:t>
      </w:r>
    </w:p>
    <w:p w14:paraId="0784102E" w14:textId="7E68CDCF" w:rsidR="00821DAA" w:rsidRPr="00C376C7" w:rsidRDefault="00BB3519" w:rsidP="003F14A0">
      <w:pPr>
        <w:spacing w:after="0"/>
        <w:rPr>
          <w:rFonts w:ascii="Arial" w:hAnsi="Arial" w:cs="Arial"/>
          <w:b/>
          <w:sz w:val="20"/>
          <w:szCs w:val="20"/>
        </w:rPr>
      </w:pPr>
      <w:r w:rsidRPr="00C376C7">
        <w:rPr>
          <w:rFonts w:ascii="Arial" w:hAnsi="Arial" w:cs="Arial"/>
          <w:b/>
          <w:sz w:val="20"/>
          <w:szCs w:val="20"/>
        </w:rPr>
        <w:t>Atortut klassimi misilissigit</w:t>
      </w:r>
    </w:p>
    <w:p w14:paraId="43D02F54" w14:textId="77777777" w:rsidR="00CF4CC4" w:rsidRPr="00C376C7" w:rsidRDefault="00CF4CC4" w:rsidP="003F14A0">
      <w:pPr>
        <w:spacing w:after="0"/>
        <w:rPr>
          <w:rFonts w:ascii="Arial" w:hAnsi="Arial" w:cs="Arial"/>
          <w:sz w:val="20"/>
          <w:szCs w:val="20"/>
        </w:rPr>
      </w:pPr>
    </w:p>
    <w:p w14:paraId="6D4BB32D" w14:textId="638E787F" w:rsidR="00843CEC" w:rsidRPr="00C376C7" w:rsidRDefault="00371580" w:rsidP="003F14A0">
      <w:pPr>
        <w:spacing w:after="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Ilaatigut ileqquusarpoq ilinniusiat ilinniagaqartunut ilinniartitsisunullu misilinneqartarneri</w:t>
      </w:r>
      <w:r w:rsidR="00F4524F" w:rsidRPr="00C376C7">
        <w:rPr>
          <w:rFonts w:ascii="Arial" w:hAnsi="Arial" w:cs="Arial"/>
          <w:sz w:val="20"/>
          <w:szCs w:val="20"/>
        </w:rPr>
        <w:t>,</w:t>
      </w:r>
      <w:r w:rsidRPr="00C376C7">
        <w:rPr>
          <w:rFonts w:ascii="Arial" w:hAnsi="Arial" w:cs="Arial"/>
          <w:sz w:val="20"/>
          <w:szCs w:val="20"/>
        </w:rPr>
        <w:t xml:space="preserve"> saqqummersinneqannginneranni, misilinneqareernerannilu ilinniusiat iluarsaateqqinneqartarneri. </w:t>
      </w:r>
      <w:r w:rsidR="00061058" w:rsidRPr="00C376C7">
        <w:rPr>
          <w:rFonts w:ascii="Arial" w:hAnsi="Arial" w:cs="Arial"/>
          <w:sz w:val="20"/>
          <w:szCs w:val="20"/>
        </w:rPr>
        <w:t xml:space="preserve">Taamatut aaqqissuussisarnikkut ilinniusiassat saqqummersinneqannginnerminni pitsanngorsarneqartarput. </w:t>
      </w:r>
      <w:r w:rsidR="00E967D4" w:rsidRPr="00C376C7">
        <w:rPr>
          <w:rFonts w:ascii="Arial" w:hAnsi="Arial" w:cs="Arial"/>
          <w:sz w:val="20"/>
          <w:szCs w:val="20"/>
        </w:rPr>
        <w:t xml:space="preserve">Assersuutigalugulu periarfissaavoq oqaasertat faginut tunngasut sioqqullugit aamma faginut tunngasut siunnerfilersortarneri. </w:t>
      </w:r>
      <w:r w:rsidR="00CA56DC" w:rsidRPr="00C376C7">
        <w:rPr>
          <w:rFonts w:ascii="Arial" w:hAnsi="Arial" w:cs="Arial"/>
          <w:sz w:val="20"/>
          <w:szCs w:val="20"/>
        </w:rPr>
        <w:t xml:space="preserve">Ileqquusoq taanna aaqqissuussanngortinneqarsinnaavoq annertusarneqarlunilu suli annerusumik, tamatumanilu aamma piumasaqaatinngortinneqarsinnaalluni ilinniusiat ilinniarfinni arlaqarnerusuni misilinneqarsimanissaat. </w:t>
      </w:r>
    </w:p>
    <w:p w14:paraId="4B162EB0" w14:textId="77777777" w:rsidR="00816DDA" w:rsidRPr="00C376C7" w:rsidRDefault="00816DDA" w:rsidP="003F14A0">
      <w:pPr>
        <w:spacing w:after="0"/>
        <w:rPr>
          <w:rFonts w:ascii="Arial" w:hAnsi="Arial" w:cs="Arial"/>
          <w:sz w:val="20"/>
          <w:szCs w:val="20"/>
        </w:rPr>
      </w:pPr>
    </w:p>
    <w:p w14:paraId="6030A97F" w14:textId="266FAF63" w:rsidR="009067DD" w:rsidRPr="00C376C7" w:rsidRDefault="00EC3F0B" w:rsidP="003F14A0">
      <w:pPr>
        <w:spacing w:after="0"/>
        <w:rPr>
          <w:rFonts w:ascii="Arial" w:hAnsi="Arial" w:cs="Arial"/>
          <w:b/>
          <w:sz w:val="20"/>
          <w:szCs w:val="20"/>
        </w:rPr>
      </w:pPr>
      <w:r w:rsidRPr="00C376C7">
        <w:rPr>
          <w:rFonts w:ascii="Arial" w:hAnsi="Arial" w:cs="Arial"/>
          <w:i/>
          <w:sz w:val="20"/>
          <w:szCs w:val="20"/>
        </w:rPr>
        <w:t>Aningaasaqarneq</w:t>
      </w:r>
      <w:r w:rsidR="009067DD" w:rsidRPr="00C376C7">
        <w:rPr>
          <w:rFonts w:ascii="Arial" w:hAnsi="Arial" w:cs="Arial"/>
          <w:i/>
          <w:sz w:val="20"/>
          <w:szCs w:val="20"/>
        </w:rPr>
        <w:t>:</w:t>
      </w:r>
      <w:r w:rsidR="009067DD" w:rsidRPr="00C376C7">
        <w:rPr>
          <w:rFonts w:ascii="Arial" w:hAnsi="Arial" w:cs="Arial"/>
          <w:b/>
          <w:sz w:val="20"/>
          <w:szCs w:val="20"/>
        </w:rPr>
        <w:t xml:space="preserve"> </w:t>
      </w:r>
      <w:r w:rsidR="004148BB" w:rsidRPr="00C376C7">
        <w:rPr>
          <w:rFonts w:ascii="Arial" w:hAnsi="Arial" w:cs="Arial"/>
          <w:bCs/>
          <w:sz w:val="20"/>
          <w:szCs w:val="20"/>
        </w:rPr>
        <w:t>Ilinniusianik annertusisamik ilinniagaqartuni misileraasarnerup ilinniusianik suliaqarneq sivisunerulersissavaat, tamatumanilu piumasaqaataassalluni aningaasaliissutit ilassutit, isumasioqatigiittarnernut atuakkiortut ilinniusiortut aamma ilinniartitsisut ilinniarfi</w:t>
      </w:r>
      <w:r w:rsidR="00F4524F" w:rsidRPr="00C376C7">
        <w:rPr>
          <w:rFonts w:ascii="Arial" w:hAnsi="Arial" w:cs="Arial"/>
          <w:bCs/>
          <w:sz w:val="20"/>
          <w:szCs w:val="20"/>
        </w:rPr>
        <w:t>it</w:t>
      </w:r>
      <w:r w:rsidR="004148BB" w:rsidRPr="00C376C7">
        <w:rPr>
          <w:rFonts w:ascii="Arial" w:hAnsi="Arial" w:cs="Arial"/>
          <w:bCs/>
          <w:sz w:val="20"/>
          <w:szCs w:val="20"/>
        </w:rPr>
        <w:t xml:space="preserve"> akornanni, piffissarlu annertunerulertassallunissaaq </w:t>
      </w:r>
      <w:r w:rsidR="00A2389F" w:rsidRPr="00C376C7">
        <w:rPr>
          <w:rFonts w:ascii="Arial" w:hAnsi="Arial" w:cs="Arial"/>
          <w:bCs/>
          <w:sz w:val="20"/>
          <w:szCs w:val="20"/>
        </w:rPr>
        <w:t xml:space="preserve">pisariaqarpat </w:t>
      </w:r>
      <w:r w:rsidR="004148BB" w:rsidRPr="00C376C7">
        <w:rPr>
          <w:rFonts w:ascii="Arial" w:hAnsi="Arial" w:cs="Arial"/>
          <w:bCs/>
          <w:sz w:val="20"/>
          <w:szCs w:val="20"/>
        </w:rPr>
        <w:t xml:space="preserve">kukkuniiaanernut atortuulersitsinernullu. </w:t>
      </w:r>
      <w:r w:rsidR="00480029" w:rsidRPr="00C376C7">
        <w:rPr>
          <w:rFonts w:ascii="Arial" w:hAnsi="Arial" w:cs="Arial"/>
          <w:bCs/>
          <w:sz w:val="20"/>
          <w:szCs w:val="20"/>
        </w:rPr>
        <w:t xml:space="preserve">Tamatuma saniatigut allaffissorneq annertunerusoq aamma ilanngunneqassaaq. </w:t>
      </w:r>
      <w:r w:rsidR="005A43CE" w:rsidRPr="00C376C7">
        <w:rPr>
          <w:rFonts w:ascii="Arial" w:hAnsi="Arial" w:cs="Arial"/>
          <w:bCs/>
          <w:sz w:val="20"/>
          <w:szCs w:val="20"/>
        </w:rPr>
        <w:t>Taamaattumik atuakkiortunut akissarsiassat annertunerusut, ilinniartitsisunut piffissaq annertunerusoq allaffissornermullu aningaasartuutit annertunerusut ilanngullugit naatsorsuunneqassallutik</w:t>
      </w:r>
      <w:r w:rsidR="00E9077A" w:rsidRPr="00C376C7">
        <w:rPr>
          <w:rFonts w:ascii="Arial" w:hAnsi="Arial" w:cs="Arial"/>
          <w:sz w:val="20"/>
          <w:szCs w:val="20"/>
        </w:rPr>
        <w:t>.</w:t>
      </w:r>
    </w:p>
    <w:p w14:paraId="568A817E" w14:textId="647EBBBA" w:rsidR="00274E4C" w:rsidRPr="00C376C7" w:rsidRDefault="00276548" w:rsidP="003F14A0">
      <w:pPr>
        <w:spacing w:after="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b/>
          <w:sz w:val="20"/>
          <w:szCs w:val="20"/>
        </w:rPr>
        <w:br/>
      </w:r>
      <w:r w:rsidR="00EE5162" w:rsidRPr="00C376C7">
        <w:rPr>
          <w:rFonts w:ascii="Arial" w:hAnsi="Arial" w:cs="Arial"/>
          <w:b/>
          <w:sz w:val="20"/>
          <w:szCs w:val="20"/>
        </w:rPr>
        <w:t>Siunnersuisartut</w:t>
      </w:r>
    </w:p>
    <w:p w14:paraId="15F51F4D" w14:textId="2348363E" w:rsidR="002834D5" w:rsidRPr="00C376C7" w:rsidRDefault="00BD7BA7" w:rsidP="003F14A0">
      <w:pPr>
        <w:spacing w:after="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>Qularnaarumallugu ilinniusiat kalaallini inissisimanerat</w:t>
      </w:r>
      <w:r w:rsidR="00F4524F" w:rsidRPr="00C376C7">
        <w:rPr>
          <w:rFonts w:ascii="Arial" w:hAnsi="Arial" w:cs="Arial"/>
          <w:sz w:val="20"/>
          <w:szCs w:val="20"/>
        </w:rPr>
        <w:t>,</w:t>
      </w:r>
      <w:r w:rsidRPr="00C376C7">
        <w:rPr>
          <w:rFonts w:ascii="Arial" w:hAnsi="Arial" w:cs="Arial"/>
          <w:sz w:val="20"/>
          <w:szCs w:val="20"/>
        </w:rPr>
        <w:t xml:space="preserve"> aamma oqaatsinut sammisortai</w:t>
      </w:r>
      <w:r w:rsidR="00F4524F" w:rsidRPr="00C376C7">
        <w:rPr>
          <w:rFonts w:ascii="Arial" w:hAnsi="Arial" w:cs="Arial"/>
          <w:sz w:val="20"/>
          <w:szCs w:val="20"/>
        </w:rPr>
        <w:t>,</w:t>
      </w:r>
      <w:r w:rsidRPr="00C376C7">
        <w:rPr>
          <w:rFonts w:ascii="Arial" w:hAnsi="Arial" w:cs="Arial"/>
          <w:sz w:val="20"/>
          <w:szCs w:val="20"/>
        </w:rPr>
        <w:t xml:space="preserve"> siunnersuutaavoq suleqatigiinnik atuakkiortunik siunnersuisussanik pilersitsisoqarnissaa.  </w:t>
      </w:r>
      <w:r w:rsidR="006A2AF7" w:rsidRPr="00C376C7">
        <w:rPr>
          <w:rFonts w:ascii="Arial" w:hAnsi="Arial" w:cs="Arial"/>
          <w:sz w:val="20"/>
          <w:szCs w:val="20"/>
        </w:rPr>
        <w:t xml:space="preserve">Suleqatigiit assersuutigalugu tassaasinnaapput fagimut tunngasumik siunnersorti, inuk kalaallinit aallaavilik ilinniartitaanermi suliassaqarfimmut tunngasunik ilisimasaqarluartoq, immaqalu pisariaqarpat avataaniit faginut tunngasunik ilisimasalik. </w:t>
      </w:r>
      <w:r w:rsidR="0062022D" w:rsidRPr="00C376C7">
        <w:rPr>
          <w:rFonts w:ascii="Arial" w:hAnsi="Arial" w:cs="Arial"/>
          <w:sz w:val="20"/>
          <w:szCs w:val="20"/>
        </w:rPr>
        <w:t>Taakkua ingerlaavartumik atuakkiortumik /nik isumasioqateqartarsinnaapput, qularnaarumallugu minnerunngitsumik kalaallinit aallaaviusunut tunngasut</w:t>
      </w:r>
      <w:r w:rsidR="00F4524F" w:rsidRPr="00C376C7">
        <w:rPr>
          <w:rFonts w:ascii="Arial" w:hAnsi="Arial" w:cs="Arial"/>
          <w:sz w:val="20"/>
          <w:szCs w:val="20"/>
        </w:rPr>
        <w:t>,</w:t>
      </w:r>
      <w:r w:rsidR="0062022D" w:rsidRPr="00C376C7">
        <w:rPr>
          <w:rFonts w:ascii="Arial" w:hAnsi="Arial" w:cs="Arial"/>
          <w:sz w:val="20"/>
          <w:szCs w:val="20"/>
        </w:rPr>
        <w:t xml:space="preserve"> aamma </w:t>
      </w:r>
      <w:r w:rsidR="00F4524F" w:rsidRPr="00C376C7">
        <w:rPr>
          <w:rFonts w:ascii="Arial" w:hAnsi="Arial" w:cs="Arial"/>
          <w:sz w:val="20"/>
          <w:szCs w:val="20"/>
        </w:rPr>
        <w:t xml:space="preserve">ilitsoqqussarinagit oqaasilinnut </w:t>
      </w:r>
      <w:r w:rsidR="0062022D" w:rsidRPr="00C376C7">
        <w:rPr>
          <w:rFonts w:ascii="Arial" w:hAnsi="Arial" w:cs="Arial"/>
          <w:sz w:val="20"/>
          <w:szCs w:val="20"/>
        </w:rPr>
        <w:t xml:space="preserve">iliuusissat. </w:t>
      </w:r>
      <w:r w:rsidR="009067DD" w:rsidRPr="00C376C7">
        <w:rPr>
          <w:rFonts w:ascii="Arial" w:hAnsi="Arial" w:cs="Arial"/>
          <w:sz w:val="20"/>
          <w:szCs w:val="20"/>
        </w:rPr>
        <w:t xml:space="preserve"> </w:t>
      </w:r>
    </w:p>
    <w:p w14:paraId="00F3A3AE" w14:textId="77777777" w:rsidR="00274E4C" w:rsidRPr="00C376C7" w:rsidRDefault="00274E4C" w:rsidP="003F14A0">
      <w:pPr>
        <w:rPr>
          <w:rFonts w:ascii="Arial" w:hAnsi="Arial" w:cs="Arial"/>
          <w:i/>
          <w:sz w:val="20"/>
          <w:szCs w:val="20"/>
        </w:rPr>
      </w:pPr>
    </w:p>
    <w:p w14:paraId="01C90B00" w14:textId="0B46B051" w:rsidR="009067DD" w:rsidRPr="00C376C7" w:rsidRDefault="00E1570A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i/>
          <w:sz w:val="20"/>
          <w:szCs w:val="20"/>
        </w:rPr>
        <w:t>Aningaasaqarneq</w:t>
      </w:r>
      <w:r w:rsidR="009067DD" w:rsidRPr="00C376C7">
        <w:rPr>
          <w:rFonts w:ascii="Arial" w:hAnsi="Arial" w:cs="Arial"/>
          <w:i/>
          <w:sz w:val="20"/>
          <w:szCs w:val="20"/>
        </w:rPr>
        <w:t>:</w:t>
      </w:r>
      <w:r w:rsidR="009067DD" w:rsidRPr="00C376C7">
        <w:rPr>
          <w:rFonts w:ascii="Arial" w:hAnsi="Arial" w:cs="Arial"/>
          <w:b/>
          <w:sz w:val="20"/>
          <w:szCs w:val="20"/>
        </w:rPr>
        <w:t xml:space="preserve"> </w:t>
      </w:r>
      <w:r w:rsidR="005463A1" w:rsidRPr="00C376C7">
        <w:rPr>
          <w:rFonts w:ascii="Arial" w:hAnsi="Arial" w:cs="Arial"/>
          <w:bCs/>
          <w:sz w:val="20"/>
          <w:szCs w:val="20"/>
        </w:rPr>
        <w:t xml:space="preserve">Iliuusaasussaq suleqatigiinnut akissarsiaqarnissamik pisariaqartitsiviussaaq, kiisalu allaffissornermut ataqatigiissaarinermullu susassaqartut assigiinngitsut akornanni, aammalu suleqataasussanik eqqortunik piginnaanilinnik toqqartuisarnissamut atatillugu.  </w:t>
      </w:r>
      <w:r w:rsidR="0039703D" w:rsidRPr="00C376C7">
        <w:rPr>
          <w:rFonts w:ascii="Arial" w:hAnsi="Arial" w:cs="Arial"/>
          <w:bCs/>
          <w:sz w:val="20"/>
          <w:szCs w:val="20"/>
        </w:rPr>
        <w:t>Suliniummi pisariaqartinneqassaaq suleqatigiit akissarsiaqarnissaat, kiisalu allaffissornermut ataqatigiissaarinermullu</w:t>
      </w:r>
      <w:r w:rsidR="00981787" w:rsidRPr="00C376C7">
        <w:rPr>
          <w:rFonts w:ascii="Arial" w:hAnsi="Arial" w:cs="Arial"/>
          <w:bCs/>
          <w:sz w:val="20"/>
          <w:szCs w:val="20"/>
        </w:rPr>
        <w:t xml:space="preserve"> peqataasut naleqquttunik piginnaanillit toqqarneqartarnissaa</w:t>
      </w:r>
      <w:r w:rsidR="00DD3A86" w:rsidRPr="00C376C7">
        <w:rPr>
          <w:rFonts w:ascii="Arial" w:hAnsi="Arial" w:cs="Arial"/>
          <w:bCs/>
          <w:sz w:val="20"/>
          <w:szCs w:val="20"/>
        </w:rPr>
        <w:t>t</w:t>
      </w:r>
      <w:r w:rsidR="00981787" w:rsidRPr="00C376C7">
        <w:rPr>
          <w:rFonts w:ascii="Arial" w:hAnsi="Arial" w:cs="Arial"/>
          <w:bCs/>
          <w:sz w:val="20"/>
          <w:szCs w:val="20"/>
        </w:rPr>
        <w:t xml:space="preserve">. </w:t>
      </w:r>
    </w:p>
    <w:p w14:paraId="7E31C091" w14:textId="77777777" w:rsidR="00852B2A" w:rsidRPr="00C376C7" w:rsidRDefault="00852B2A" w:rsidP="003F14A0">
      <w:pPr>
        <w:spacing w:after="0"/>
        <w:rPr>
          <w:rFonts w:ascii="Arial" w:hAnsi="Arial" w:cs="Arial"/>
          <w:b/>
          <w:sz w:val="20"/>
          <w:szCs w:val="20"/>
        </w:rPr>
      </w:pPr>
    </w:p>
    <w:p w14:paraId="4B1878B6" w14:textId="4700CE3D" w:rsidR="004942A1" w:rsidRPr="00C376C7" w:rsidRDefault="00852B2A" w:rsidP="003F14A0">
      <w:pPr>
        <w:spacing w:after="0"/>
        <w:rPr>
          <w:rFonts w:ascii="Arial" w:hAnsi="Arial" w:cs="Arial"/>
          <w:b/>
          <w:sz w:val="20"/>
          <w:szCs w:val="20"/>
        </w:rPr>
      </w:pPr>
      <w:r w:rsidRPr="00C376C7">
        <w:rPr>
          <w:rFonts w:ascii="Arial" w:hAnsi="Arial" w:cs="Arial"/>
          <w:b/>
          <w:sz w:val="20"/>
          <w:szCs w:val="20"/>
        </w:rPr>
        <w:t>F</w:t>
      </w:r>
      <w:r w:rsidR="00EE5162" w:rsidRPr="00C376C7">
        <w:rPr>
          <w:rFonts w:ascii="Arial" w:hAnsi="Arial" w:cs="Arial"/>
          <w:b/>
          <w:sz w:val="20"/>
          <w:szCs w:val="20"/>
        </w:rPr>
        <w:t>aginut aaqqissuisoq</w:t>
      </w:r>
      <w:r w:rsidRPr="00C376C7">
        <w:rPr>
          <w:rFonts w:ascii="Arial" w:hAnsi="Arial" w:cs="Arial"/>
          <w:b/>
          <w:sz w:val="20"/>
          <w:szCs w:val="20"/>
        </w:rPr>
        <w:t xml:space="preserve"> avataaneersoq</w:t>
      </w:r>
    </w:p>
    <w:p w14:paraId="0A645080" w14:textId="5175719F" w:rsidR="00816DDA" w:rsidRPr="00C376C7" w:rsidRDefault="002C572A" w:rsidP="003F14A0">
      <w:pPr>
        <w:spacing w:after="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Qularnaarumallugit minnerunngitsumik faginut sammisussat aamma fagini ilikkarnartut – fagdidaktik, - avataaneersumik aammalu professionel-iusumik aaqqissuisumik fagini immikkut ittuni ikiorsiisoqartarsinnaavoq. </w:t>
      </w:r>
      <w:r w:rsidR="007F19C2" w:rsidRPr="00C376C7">
        <w:rPr>
          <w:rFonts w:ascii="Arial" w:hAnsi="Arial" w:cs="Arial"/>
          <w:sz w:val="20"/>
          <w:szCs w:val="20"/>
        </w:rPr>
        <w:t xml:space="preserve">Ilanngullugulu aamma ilinniutip isikkussaa/ilusilersornissaa katitsigaaneralu isumasioqatigiissutaasinnaalluni. </w:t>
      </w:r>
    </w:p>
    <w:p w14:paraId="4FA9A427" w14:textId="77777777" w:rsidR="002834D5" w:rsidRPr="00C376C7" w:rsidRDefault="002834D5" w:rsidP="003F14A0">
      <w:pPr>
        <w:spacing w:after="0"/>
        <w:rPr>
          <w:rFonts w:ascii="Arial" w:hAnsi="Arial" w:cs="Arial"/>
          <w:sz w:val="20"/>
          <w:szCs w:val="20"/>
        </w:rPr>
      </w:pPr>
    </w:p>
    <w:p w14:paraId="60A6BCB2" w14:textId="47DC07FE" w:rsidR="00274E4C" w:rsidRPr="00C376C7" w:rsidRDefault="007F19C2" w:rsidP="003F14A0">
      <w:pPr>
        <w:spacing w:after="0"/>
        <w:rPr>
          <w:rFonts w:ascii="Arial" w:hAnsi="Arial" w:cs="Arial"/>
          <w:b/>
          <w:sz w:val="20"/>
          <w:szCs w:val="20"/>
        </w:rPr>
      </w:pPr>
      <w:r w:rsidRPr="00C376C7">
        <w:rPr>
          <w:rFonts w:ascii="Arial" w:hAnsi="Arial" w:cs="Arial"/>
          <w:i/>
          <w:sz w:val="20"/>
          <w:szCs w:val="20"/>
        </w:rPr>
        <w:t>Aningaasaqarneq</w:t>
      </w:r>
      <w:r w:rsidR="009067DD" w:rsidRPr="00C376C7">
        <w:rPr>
          <w:rFonts w:ascii="Arial" w:hAnsi="Arial" w:cs="Arial"/>
          <w:i/>
          <w:sz w:val="20"/>
          <w:szCs w:val="20"/>
        </w:rPr>
        <w:t>:</w:t>
      </w:r>
      <w:r w:rsidR="009067DD" w:rsidRPr="00C376C7">
        <w:rPr>
          <w:rFonts w:ascii="Arial" w:hAnsi="Arial" w:cs="Arial"/>
          <w:b/>
          <w:sz w:val="20"/>
          <w:szCs w:val="20"/>
        </w:rPr>
        <w:t xml:space="preserve"> </w:t>
      </w:r>
      <w:r w:rsidR="00090CD0" w:rsidRPr="00C376C7">
        <w:rPr>
          <w:rFonts w:ascii="Arial" w:hAnsi="Arial" w:cs="Arial"/>
          <w:bCs/>
          <w:sz w:val="20"/>
          <w:szCs w:val="20"/>
        </w:rPr>
        <w:t xml:space="preserve">Aningaasartuuteqartoqassaaq avataaneersumut fagimut sammisumut aaqqissuisumut, kiisalu allaffissornermut aaqqissuisussamik nassaarniarnermut isumaqatigiissuteqarnermullu. </w:t>
      </w:r>
      <w:r w:rsidR="009067DD" w:rsidRPr="00C376C7">
        <w:rPr>
          <w:rFonts w:ascii="Arial" w:hAnsi="Arial" w:cs="Arial"/>
          <w:sz w:val="20"/>
          <w:szCs w:val="20"/>
        </w:rPr>
        <w:t xml:space="preserve"> </w:t>
      </w:r>
    </w:p>
    <w:p w14:paraId="2B31D53A" w14:textId="315740C9" w:rsidR="004942A1" w:rsidRPr="00C376C7" w:rsidRDefault="00EE5162" w:rsidP="003F14A0">
      <w:pPr>
        <w:spacing w:after="0"/>
        <w:rPr>
          <w:rFonts w:ascii="Arial" w:hAnsi="Arial" w:cs="Arial"/>
          <w:b/>
          <w:sz w:val="20"/>
          <w:szCs w:val="20"/>
        </w:rPr>
      </w:pPr>
      <w:r w:rsidRPr="00C376C7">
        <w:rPr>
          <w:rFonts w:ascii="Arial" w:hAnsi="Arial" w:cs="Arial"/>
          <w:b/>
          <w:sz w:val="20"/>
          <w:szCs w:val="20"/>
        </w:rPr>
        <w:lastRenderedPageBreak/>
        <w:t>Atortut nutarterneqartarneri naqiterisitseqqittarnerlu</w:t>
      </w:r>
    </w:p>
    <w:p w14:paraId="2873E16B" w14:textId="0FAD5593" w:rsidR="002834D5" w:rsidRPr="00C376C7" w:rsidRDefault="00EB60DF" w:rsidP="003F14A0">
      <w:pPr>
        <w:spacing w:after="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t xml:space="preserve">Ilinniusiat piffissamut atorneqarfissaminnut naleqquttuunerat qularnaarumallugu ingerlaavartumik ilinniusiat nutarterneqartarnissaat suliassani pingaarnerit ilaannut inissinneqarsinnaavoq. </w:t>
      </w:r>
      <w:r w:rsidR="007013A3" w:rsidRPr="00C376C7">
        <w:rPr>
          <w:rFonts w:ascii="Arial" w:hAnsi="Arial" w:cs="Arial"/>
          <w:sz w:val="20"/>
          <w:szCs w:val="20"/>
        </w:rPr>
        <w:t>Ataatsimut pisariaqartitsisoqassaaq nalilersuisoqartarnissaa</w:t>
      </w:r>
      <w:r w:rsidR="006001B7" w:rsidRPr="00C376C7">
        <w:rPr>
          <w:rFonts w:ascii="Arial" w:hAnsi="Arial" w:cs="Arial"/>
          <w:sz w:val="20"/>
          <w:szCs w:val="20"/>
        </w:rPr>
        <w:t>,</w:t>
      </w:r>
      <w:r w:rsidR="007013A3" w:rsidRPr="00C376C7">
        <w:rPr>
          <w:rFonts w:ascii="Arial" w:hAnsi="Arial" w:cs="Arial"/>
          <w:sz w:val="20"/>
          <w:szCs w:val="20"/>
        </w:rPr>
        <w:t xml:space="preserve"> sumi aningaasaliissutit annertunerpaamik pissarsissutaasarnissaat</w:t>
      </w:r>
      <w:r w:rsidR="006001B7" w:rsidRPr="00C376C7">
        <w:rPr>
          <w:rFonts w:ascii="Arial" w:hAnsi="Arial" w:cs="Arial"/>
          <w:sz w:val="20"/>
          <w:szCs w:val="20"/>
        </w:rPr>
        <w:t xml:space="preserve"> pillugu</w:t>
      </w:r>
      <w:r w:rsidR="007013A3" w:rsidRPr="00C376C7">
        <w:rPr>
          <w:rFonts w:ascii="Arial" w:hAnsi="Arial" w:cs="Arial"/>
          <w:sz w:val="20"/>
          <w:szCs w:val="20"/>
        </w:rPr>
        <w:t xml:space="preserve">. </w:t>
      </w:r>
      <w:r w:rsidR="007A04E3" w:rsidRPr="00C376C7">
        <w:rPr>
          <w:rFonts w:ascii="Arial" w:hAnsi="Arial" w:cs="Arial"/>
          <w:sz w:val="20"/>
          <w:szCs w:val="20"/>
        </w:rPr>
        <w:t xml:space="preserve">Tamanna ilinniusiaareersunik nutarterisarnikkut imaluunniit nutaavinnik sanaartortarnikkut pisassanerluni? </w:t>
      </w:r>
      <w:r w:rsidR="00780A58" w:rsidRPr="00C376C7">
        <w:rPr>
          <w:rFonts w:ascii="Arial" w:hAnsi="Arial" w:cs="Arial"/>
          <w:sz w:val="20"/>
          <w:szCs w:val="20"/>
        </w:rPr>
        <w:t xml:space="preserve">Pissutsit qanorluunniit aaqqissuunneqassagaluarpata nalilersuisarnermik tamatuminnga pingaartitsineq annertunerulersinneqarsinnaavoq, </w:t>
      </w:r>
      <w:r w:rsidR="00CD7AE7" w:rsidRPr="00C376C7">
        <w:rPr>
          <w:rFonts w:ascii="Arial" w:hAnsi="Arial" w:cs="Arial"/>
          <w:sz w:val="20"/>
          <w:szCs w:val="20"/>
        </w:rPr>
        <w:t xml:space="preserve">ilinniartitsisut aamma ilinniartut peqatigalugit, malinnaatitsisarnissaq pingaartikkumallugu, ilinniutit atorneqarnerpaat eqqarsaatigalugit. </w:t>
      </w:r>
    </w:p>
    <w:p w14:paraId="3ED51030" w14:textId="7D06BA4B" w:rsidR="00DA2545" w:rsidRPr="00C376C7" w:rsidRDefault="00843CEC" w:rsidP="003F14A0">
      <w:pPr>
        <w:spacing w:after="0"/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sz w:val="20"/>
          <w:szCs w:val="20"/>
        </w:rPr>
        <w:br/>
      </w:r>
      <w:r w:rsidR="00DA0287" w:rsidRPr="00C376C7">
        <w:rPr>
          <w:rFonts w:ascii="Arial" w:hAnsi="Arial" w:cs="Arial"/>
          <w:i/>
          <w:sz w:val="20"/>
          <w:szCs w:val="20"/>
        </w:rPr>
        <w:t>Aningaasaqarneq</w:t>
      </w:r>
      <w:r w:rsidR="006C39E2" w:rsidRPr="00C376C7">
        <w:rPr>
          <w:rFonts w:ascii="Arial" w:hAnsi="Arial" w:cs="Arial"/>
          <w:i/>
          <w:sz w:val="20"/>
          <w:szCs w:val="20"/>
        </w:rPr>
        <w:t>:</w:t>
      </w:r>
      <w:r w:rsidR="006C39E2" w:rsidRPr="00C376C7">
        <w:rPr>
          <w:rFonts w:ascii="Arial" w:hAnsi="Arial" w:cs="Arial"/>
          <w:b/>
          <w:sz w:val="20"/>
          <w:szCs w:val="20"/>
        </w:rPr>
        <w:t xml:space="preserve"> </w:t>
      </w:r>
      <w:r w:rsidR="00A14EF8" w:rsidRPr="00C376C7">
        <w:rPr>
          <w:rFonts w:ascii="Arial" w:hAnsi="Arial" w:cs="Arial"/>
          <w:bCs/>
          <w:sz w:val="20"/>
          <w:szCs w:val="20"/>
        </w:rPr>
        <w:t xml:space="preserve">Annertusisanik aningaasartuuteqartoqartariaqassaaq allaffissornermut kiisalu atuakkiortut akissarsiassaannut. </w:t>
      </w:r>
      <w:r w:rsidR="00E94676" w:rsidRPr="00C376C7">
        <w:rPr>
          <w:rFonts w:ascii="Arial" w:hAnsi="Arial" w:cs="Arial"/>
          <w:bCs/>
          <w:sz w:val="20"/>
          <w:szCs w:val="20"/>
        </w:rPr>
        <w:t xml:space="preserve">Ilanngullugulu aamma ilinniusianik naqiterisitsisarnermut aningaasartuuteqassaaq. </w:t>
      </w:r>
      <w:r w:rsidR="00DF7DC7" w:rsidRPr="00C376C7">
        <w:rPr>
          <w:rFonts w:ascii="Arial" w:hAnsi="Arial" w:cs="Arial"/>
          <w:bCs/>
          <w:sz w:val="20"/>
          <w:szCs w:val="20"/>
        </w:rPr>
        <w:t>Pingaarpoq maluginiassallugu ilinniutinik pioreersunik annertusisamik nutarterisoqartassappat naqiterisiteqqittoqartassappallu tamanna nutaaliornissamik killiliisuussasoq, aningaasaliissutit ilinniusianut atugassat taakkuuinnassappata.</w:t>
      </w:r>
      <w:r w:rsidR="00481EC8" w:rsidRPr="00C376C7">
        <w:rPr>
          <w:rFonts w:ascii="Arial" w:hAnsi="Arial" w:cs="Arial"/>
          <w:sz w:val="20"/>
          <w:szCs w:val="20"/>
        </w:rPr>
        <w:t>.</w:t>
      </w:r>
    </w:p>
    <w:p w14:paraId="0BAAB894" w14:textId="77777777" w:rsidR="002834D5" w:rsidRPr="00C376C7" w:rsidRDefault="002834D5" w:rsidP="003F14A0">
      <w:pPr>
        <w:spacing w:after="0"/>
        <w:rPr>
          <w:rFonts w:ascii="Arial" w:hAnsi="Arial" w:cs="Arial"/>
          <w:sz w:val="20"/>
          <w:szCs w:val="20"/>
        </w:rPr>
      </w:pPr>
    </w:p>
    <w:p w14:paraId="0EDADDFA" w14:textId="51F0FA66" w:rsidR="00DA2545" w:rsidRPr="00C376C7" w:rsidRDefault="00345539" w:rsidP="003F14A0">
      <w:pPr>
        <w:pStyle w:val="Overskrift2"/>
        <w:rPr>
          <w:color w:val="auto"/>
        </w:rPr>
      </w:pPr>
      <w:bookmarkStart w:id="19" w:name="_Toc15565068"/>
      <w:bookmarkStart w:id="20" w:name="_Toc19371490"/>
      <w:r w:rsidRPr="00C376C7">
        <w:rPr>
          <w:color w:val="auto"/>
        </w:rPr>
        <w:t>Aningaasaqarnikkut ataatsimut kingunerisassai</w:t>
      </w:r>
      <w:bookmarkEnd w:id="19"/>
      <w:bookmarkEnd w:id="20"/>
    </w:p>
    <w:p w14:paraId="6C83C7E9" w14:textId="77777777" w:rsidR="007155E1" w:rsidRPr="00C376C7" w:rsidRDefault="007155E1" w:rsidP="003F14A0">
      <w:pPr>
        <w:rPr>
          <w:rFonts w:ascii="Arial" w:hAnsi="Arial" w:cs="Arial"/>
          <w:sz w:val="20"/>
          <w:szCs w:val="20"/>
        </w:rPr>
      </w:pPr>
    </w:p>
    <w:p w14:paraId="12C3631D" w14:textId="6F2FA285" w:rsidR="00DF5EC0" w:rsidRPr="00C376C7" w:rsidRDefault="00B034BF" w:rsidP="003F14A0">
      <w:pPr>
        <w:rPr>
          <w:rFonts w:ascii="Arial" w:eastAsiaTheme="majorEastAsia" w:hAnsi="Arial" w:cs="Arial"/>
          <w:b/>
          <w:sz w:val="28"/>
          <w:szCs w:val="28"/>
        </w:rPr>
      </w:pPr>
      <w:r w:rsidRPr="00C376C7">
        <w:rPr>
          <w:rFonts w:ascii="Arial" w:hAnsi="Arial" w:cs="Arial"/>
          <w:sz w:val="20"/>
          <w:szCs w:val="20"/>
        </w:rPr>
        <w:t>Siunnersuummut siulianiittumut aningaasartuutissat, pitsaassutsimik qularnaarisarnerup pingaarnersiu</w:t>
      </w:r>
      <w:r w:rsidR="004A4DD1" w:rsidRPr="00C376C7">
        <w:rPr>
          <w:rFonts w:ascii="Arial" w:hAnsi="Arial" w:cs="Arial"/>
          <w:sz w:val="20"/>
          <w:szCs w:val="20"/>
        </w:rPr>
        <w:t>i</w:t>
      </w:r>
      <w:r w:rsidRPr="00C376C7">
        <w:rPr>
          <w:rFonts w:ascii="Arial" w:hAnsi="Arial" w:cs="Arial"/>
          <w:sz w:val="20"/>
          <w:szCs w:val="20"/>
        </w:rPr>
        <w:t>nermi qaffasinnerusumiilernissaaniittoq</w:t>
      </w:r>
      <w:r w:rsidR="0082420B" w:rsidRPr="00C376C7">
        <w:rPr>
          <w:rFonts w:ascii="Arial" w:hAnsi="Arial" w:cs="Arial"/>
          <w:sz w:val="20"/>
          <w:szCs w:val="20"/>
        </w:rPr>
        <w:t>,</w:t>
      </w:r>
      <w:r w:rsidRPr="00C376C7">
        <w:rPr>
          <w:rFonts w:ascii="Arial" w:hAnsi="Arial" w:cs="Arial"/>
          <w:sz w:val="20"/>
          <w:szCs w:val="20"/>
        </w:rPr>
        <w:t xml:space="preserve"> nalilerneqarpoq ukiumut 300.000 kr.-it missaanniissasoq, kiisalu Ilinniartitaanermut Naalakkersuisoqarfimmi atorfiup affaa ukiumut. </w:t>
      </w:r>
      <w:r w:rsidR="00833A9B" w:rsidRPr="00C376C7">
        <w:rPr>
          <w:rFonts w:ascii="Arial" w:hAnsi="Arial" w:cs="Arial"/>
          <w:sz w:val="20"/>
          <w:szCs w:val="20"/>
        </w:rPr>
        <w:t>Taamaattoq oqaatigineqassaaq, siusinnerusumi allaaserineqartutut atuakkiortussat / atuakkiortuusinnaasut killeqarneri, taamalu aamma aaqqissuisussat / immikkut ilisimasalittut sulisussat, ilinniusiornermik suliaqarsinnaasut misilittagaqavissullu ilisimasaqarlutillu nunatsinni ilinniarnertuu</w:t>
      </w:r>
      <w:r w:rsidR="009850F1" w:rsidRPr="00C376C7">
        <w:rPr>
          <w:rFonts w:ascii="Arial" w:hAnsi="Arial" w:cs="Arial"/>
          <w:sz w:val="20"/>
          <w:szCs w:val="20"/>
        </w:rPr>
        <w:t>n</w:t>
      </w:r>
      <w:r w:rsidR="00833A9B" w:rsidRPr="00C376C7">
        <w:rPr>
          <w:rFonts w:ascii="Arial" w:hAnsi="Arial" w:cs="Arial"/>
          <w:sz w:val="20"/>
          <w:szCs w:val="20"/>
        </w:rPr>
        <w:t xml:space="preserve">ngorniarfinni sulianut. </w:t>
      </w:r>
      <w:r w:rsidR="009850F1" w:rsidRPr="00C376C7">
        <w:rPr>
          <w:rFonts w:ascii="Arial" w:hAnsi="Arial" w:cs="Arial"/>
          <w:sz w:val="20"/>
          <w:szCs w:val="20"/>
        </w:rPr>
        <w:t xml:space="preserve">Tamanna aporfiusinnaavoq suliassaqarfimmi ineriartortitsinissamut, aningaasaliissutit suliassaqarfimmi atorneqartussat qanorluunniit amerlatigigaluarpata. </w:t>
      </w:r>
      <w:bookmarkStart w:id="21" w:name="_GoBack"/>
      <w:bookmarkEnd w:id="21"/>
      <w:r w:rsidR="00DF5EC0" w:rsidRPr="00C376C7">
        <w:br w:type="page"/>
      </w:r>
    </w:p>
    <w:p w14:paraId="6047CC3D" w14:textId="1EB644E1" w:rsidR="002834D5" w:rsidRPr="00C376C7" w:rsidRDefault="007D512D" w:rsidP="003F14A0">
      <w:pPr>
        <w:pStyle w:val="Overskrift1"/>
      </w:pPr>
      <w:bookmarkStart w:id="22" w:name="_Toc19371491"/>
      <w:r w:rsidRPr="00C376C7">
        <w:lastRenderedPageBreak/>
        <w:t>Ilanngussat</w:t>
      </w:r>
      <w:bookmarkEnd w:id="22"/>
    </w:p>
    <w:p w14:paraId="6BABB4CA" w14:textId="3F66D293" w:rsidR="002834D5" w:rsidRPr="00C376C7" w:rsidRDefault="002834D5" w:rsidP="003F14A0"/>
    <w:p w14:paraId="1EAF79AF" w14:textId="6A48A1E5" w:rsidR="002834D5" w:rsidRPr="00C376C7" w:rsidRDefault="00D65C9B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b/>
          <w:sz w:val="20"/>
          <w:szCs w:val="20"/>
        </w:rPr>
        <w:t>Ilanngussaq</w:t>
      </w:r>
      <w:r w:rsidR="002834D5" w:rsidRPr="00C376C7">
        <w:rPr>
          <w:rFonts w:ascii="Arial" w:hAnsi="Arial" w:cs="Arial"/>
          <w:b/>
          <w:sz w:val="20"/>
          <w:szCs w:val="20"/>
        </w:rPr>
        <w:t xml:space="preserve"> 1</w:t>
      </w:r>
      <w:r w:rsidR="00802F32" w:rsidRPr="00C376C7">
        <w:rPr>
          <w:rFonts w:ascii="Arial" w:hAnsi="Arial" w:cs="Arial"/>
          <w:b/>
          <w:sz w:val="20"/>
          <w:szCs w:val="20"/>
        </w:rPr>
        <w:t xml:space="preserve">, </w:t>
      </w:r>
      <w:r w:rsidR="00D94309" w:rsidRPr="00C376C7">
        <w:rPr>
          <w:rFonts w:ascii="Arial" w:hAnsi="Arial" w:cs="Arial"/>
          <w:b/>
          <w:sz w:val="20"/>
          <w:szCs w:val="20"/>
        </w:rPr>
        <w:t>Takussutissiaq</w:t>
      </w:r>
      <w:r w:rsidR="002834D5" w:rsidRPr="00C376C7">
        <w:rPr>
          <w:rFonts w:ascii="Arial" w:hAnsi="Arial" w:cs="Arial"/>
          <w:b/>
          <w:sz w:val="20"/>
          <w:szCs w:val="20"/>
        </w:rPr>
        <w:t>:</w:t>
      </w:r>
      <w:r w:rsidR="002834D5" w:rsidRPr="00C376C7">
        <w:rPr>
          <w:rFonts w:ascii="Arial" w:hAnsi="Arial" w:cs="Arial"/>
          <w:sz w:val="20"/>
          <w:szCs w:val="20"/>
        </w:rPr>
        <w:t xml:space="preserve"> </w:t>
      </w:r>
      <w:r w:rsidR="002834D5" w:rsidRPr="00C376C7">
        <w:rPr>
          <w:rFonts w:ascii="Arial" w:hAnsi="Arial" w:cs="Arial"/>
          <w:sz w:val="20"/>
          <w:szCs w:val="20"/>
        </w:rPr>
        <w:br/>
      </w:r>
      <w:r w:rsidRPr="00C376C7">
        <w:rPr>
          <w:rFonts w:ascii="Arial" w:hAnsi="Arial" w:cs="Arial"/>
          <w:sz w:val="20"/>
          <w:szCs w:val="20"/>
        </w:rPr>
        <w:t>Ilinniartitsinermi atortussat Namminersorlutik Oqartussanit tapiiffigineqarluni 2012-ip kingorna saqqummersinneqartartut pilugit takussutissiaq</w:t>
      </w:r>
    </w:p>
    <w:p w14:paraId="52D50583" w14:textId="76665EEE" w:rsidR="002834D5" w:rsidRPr="00C376C7" w:rsidRDefault="00AE1EF2" w:rsidP="003F14A0">
      <w:pPr>
        <w:rPr>
          <w:rFonts w:ascii="Arial" w:hAnsi="Arial" w:cs="Arial"/>
          <w:sz w:val="20"/>
          <w:szCs w:val="20"/>
        </w:rPr>
      </w:pPr>
      <w:r w:rsidRPr="00C376C7">
        <w:rPr>
          <w:rFonts w:ascii="Arial" w:hAnsi="Arial" w:cs="Arial"/>
          <w:b/>
          <w:sz w:val="20"/>
          <w:szCs w:val="20"/>
        </w:rPr>
        <w:t>Ilanngussaq</w:t>
      </w:r>
      <w:r w:rsidR="002834D5" w:rsidRPr="00C376C7">
        <w:rPr>
          <w:rFonts w:ascii="Arial" w:hAnsi="Arial" w:cs="Arial"/>
          <w:b/>
          <w:sz w:val="20"/>
          <w:szCs w:val="20"/>
        </w:rPr>
        <w:t xml:space="preserve"> 2</w:t>
      </w:r>
      <w:r w:rsidR="00802F32" w:rsidRPr="00C376C7">
        <w:rPr>
          <w:rFonts w:ascii="Arial" w:hAnsi="Arial" w:cs="Arial"/>
          <w:b/>
          <w:sz w:val="20"/>
          <w:szCs w:val="20"/>
        </w:rPr>
        <w:t xml:space="preserve">, </w:t>
      </w:r>
      <w:r w:rsidRPr="00C376C7">
        <w:rPr>
          <w:rFonts w:ascii="Arial" w:hAnsi="Arial" w:cs="Arial"/>
          <w:b/>
          <w:sz w:val="20"/>
          <w:szCs w:val="20"/>
        </w:rPr>
        <w:t>Nalilersuineq</w:t>
      </w:r>
      <w:r w:rsidR="002834D5" w:rsidRPr="00C376C7">
        <w:rPr>
          <w:rFonts w:ascii="Arial" w:hAnsi="Arial" w:cs="Arial"/>
          <w:b/>
          <w:sz w:val="20"/>
          <w:szCs w:val="20"/>
        </w:rPr>
        <w:t>:</w:t>
      </w:r>
      <w:r w:rsidR="002834D5" w:rsidRPr="00C376C7">
        <w:rPr>
          <w:rFonts w:ascii="Arial" w:hAnsi="Arial" w:cs="Arial"/>
          <w:sz w:val="20"/>
          <w:szCs w:val="20"/>
        </w:rPr>
        <w:t xml:space="preserve"> </w:t>
      </w:r>
      <w:r w:rsidR="002834D5" w:rsidRPr="00C376C7">
        <w:rPr>
          <w:rFonts w:ascii="Arial" w:hAnsi="Arial" w:cs="Arial"/>
          <w:sz w:val="20"/>
          <w:szCs w:val="20"/>
        </w:rPr>
        <w:br/>
      </w:r>
      <w:r w:rsidR="0056149A" w:rsidRPr="00C376C7">
        <w:rPr>
          <w:rFonts w:ascii="Arial" w:hAnsi="Arial" w:cs="Arial"/>
          <w:sz w:val="20"/>
          <w:szCs w:val="20"/>
        </w:rPr>
        <w:t>Atortut ataasiakkaarlugit nalilersorneqarnerisa sammineqarneri</w:t>
      </w:r>
      <w:r w:rsidR="002834D5" w:rsidRPr="00C376C7">
        <w:rPr>
          <w:rFonts w:ascii="Arial" w:hAnsi="Arial" w:cs="Arial"/>
          <w:sz w:val="20"/>
          <w:szCs w:val="20"/>
        </w:rPr>
        <w:t>.</w:t>
      </w:r>
      <w:r w:rsidR="00083C92" w:rsidRPr="00C376C7">
        <w:rPr>
          <w:rFonts w:ascii="Arial" w:hAnsi="Arial" w:cs="Arial"/>
          <w:sz w:val="20"/>
          <w:szCs w:val="20"/>
        </w:rPr>
        <w:t xml:space="preserve"> </w:t>
      </w:r>
      <w:r w:rsidR="0056149A" w:rsidRPr="00C376C7">
        <w:rPr>
          <w:rFonts w:ascii="Arial" w:hAnsi="Arial" w:cs="Arial"/>
          <w:sz w:val="20"/>
          <w:szCs w:val="20"/>
        </w:rPr>
        <w:t xml:space="preserve">Nalilersuineq taanna eqikkaanernut tunuliaqutaavoq. </w:t>
      </w:r>
    </w:p>
    <w:p w14:paraId="1EA85D7C" w14:textId="77777777" w:rsidR="00802F32" w:rsidRPr="00C376C7" w:rsidRDefault="00802F32" w:rsidP="003F14A0"/>
    <w:sectPr w:rsidR="00802F32" w:rsidRPr="00C376C7" w:rsidSect="0029041A">
      <w:pgSz w:w="11907" w:h="16840" w:code="9"/>
      <w:pgMar w:top="2268" w:right="2835" w:bottom="737" w:left="1247" w:header="567" w:footer="476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FF84FC2" w14:textId="77777777" w:rsidR="004E4FC5" w:rsidRDefault="004E4FC5" w:rsidP="00F57D85">
      <w:r>
        <w:separator/>
      </w:r>
    </w:p>
  </w:endnote>
  <w:endnote w:type="continuationSeparator" w:id="0">
    <w:p w14:paraId="3DCA6D70" w14:textId="77777777" w:rsidR="004E4FC5" w:rsidRDefault="004E4FC5" w:rsidP="00F57D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F59F5B" w14:textId="062EACD0" w:rsidR="00FA39A4" w:rsidRPr="00FA39A4" w:rsidRDefault="008672A5" w:rsidP="00FA39A4">
    <w:pPr>
      <w:pStyle w:val="Sidefod"/>
      <w:jc w:val="left"/>
      <w:rPr>
        <w:sz w:val="20"/>
        <w:szCs w:val="20"/>
        <w:vertAlign w:val="superscript"/>
      </w:rPr>
    </w:pPr>
    <w:r>
      <w:rPr>
        <w:noProof/>
        <w:lang w:eastAsia="kl-GL"/>
      </w:rPr>
      <mc:AlternateContent>
        <mc:Choice Requires="wps">
          <w:drawing>
            <wp:anchor distT="0" distB="0" distL="114300" distR="114300" simplePos="0" relativeHeight="251655680" behindDoc="0" locked="1" layoutInCell="1" allowOverlap="1" wp14:anchorId="236DB4DD" wp14:editId="4868C00D">
              <wp:simplePos x="0" y="0"/>
              <wp:positionH relativeFrom="column">
                <wp:posOffset>5342255</wp:posOffset>
              </wp:positionH>
              <wp:positionV relativeFrom="page">
                <wp:posOffset>9937115</wp:posOffset>
              </wp:positionV>
              <wp:extent cx="1038225" cy="127000"/>
              <wp:effectExtent l="0" t="2540" r="0" b="3810"/>
              <wp:wrapNone/>
              <wp:docPr id="2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E899F2" w14:textId="76981D23" w:rsidR="008672A5" w:rsidRDefault="008672A5" w:rsidP="00F57D85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73665">
                            <w:rPr>
                              <w:rStyle w:val="Sidetal"/>
                              <w:noProof/>
                            </w:rPr>
                            <w:t>12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73665">
                            <w:rPr>
                              <w:rStyle w:val="Sidetal"/>
                              <w:noProof/>
                            </w:rPr>
                            <w:t>14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6DB4DD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420.65pt;margin-top:782.45pt;width:81.75pt;height:10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u6EsAIAAKo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" filled="f" stroked="f">
              <v:textbox style="mso-fit-shape-to-text:t" inset="0,0,0,0">
                <w:txbxContent>
                  <w:p w14:paraId="5CE899F2" w14:textId="76981D23" w:rsidR="008672A5" w:rsidRDefault="008672A5" w:rsidP="00F57D85">
                    <w:pPr>
                      <w:pStyle w:val="Sidefod"/>
                    </w:pP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73665">
                      <w:rPr>
                        <w:rStyle w:val="Sidetal"/>
                        <w:noProof/>
                      </w:rPr>
                      <w:t>12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73665">
                      <w:rPr>
                        <w:rStyle w:val="Sidetal"/>
                        <w:noProof/>
                      </w:rPr>
                      <w:t>14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A4660" w14:textId="1C74567F" w:rsidR="008672A5" w:rsidRPr="00A8385E" w:rsidRDefault="008672A5" w:rsidP="00F57D85">
    <w:pPr>
      <w:pStyle w:val="Sidefod"/>
      <w:rPr>
        <w:lang w:val="en-GB"/>
      </w:rPr>
    </w:pPr>
    <w:r>
      <w:rPr>
        <w:noProof/>
        <w:lang w:eastAsia="kl-GL"/>
      </w:rPr>
      <w:drawing>
        <wp:anchor distT="0" distB="0" distL="114300" distR="114300" simplePos="0" relativeHeight="251659776" behindDoc="1" locked="1" layoutInCell="1" allowOverlap="1" wp14:anchorId="64B2B64D" wp14:editId="45DBCDD6">
          <wp:simplePos x="0" y="0"/>
          <wp:positionH relativeFrom="column">
            <wp:posOffset>266700</wp:posOffset>
          </wp:positionH>
          <wp:positionV relativeFrom="page">
            <wp:posOffset>5404485</wp:posOffset>
          </wp:positionV>
          <wp:extent cx="6504940" cy="5292725"/>
          <wp:effectExtent l="0" t="0" r="0" b="0"/>
          <wp:wrapNone/>
          <wp:docPr id="24" name="Billede 24" descr="NANOQ_stor_gradiant_bla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NANOQ_stor_gradiant_bla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04940" cy="5292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kl-GL"/>
      </w:rPr>
      <mc:AlternateContent>
        <mc:Choice Requires="wps">
          <w:drawing>
            <wp:anchor distT="0" distB="0" distL="114300" distR="114300" simplePos="0" relativeHeight="251656704" behindDoc="0" locked="1" layoutInCell="1" allowOverlap="1" wp14:anchorId="3708900D" wp14:editId="01639962">
              <wp:simplePos x="0" y="0"/>
              <wp:positionH relativeFrom="column">
                <wp:posOffset>5342255</wp:posOffset>
              </wp:positionH>
              <wp:positionV relativeFrom="page">
                <wp:posOffset>9937115</wp:posOffset>
              </wp:positionV>
              <wp:extent cx="1038225" cy="127000"/>
              <wp:effectExtent l="0" t="2540" r="0" b="3810"/>
              <wp:wrapNone/>
              <wp:docPr id="1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38225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D01D2F" w14:textId="7973C7D7" w:rsidR="008672A5" w:rsidRDefault="008672A5" w:rsidP="00F57D85">
                          <w:pPr>
                            <w:pStyle w:val="Sidefod"/>
                          </w:pP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73665">
                            <w:rPr>
                              <w:rStyle w:val="Sidetal"/>
                              <w:noProof/>
                            </w:rPr>
                            <w:t>0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</w:rPr>
                            <w:t>/</w:t>
                          </w:r>
                          <w:r>
                            <w:rPr>
                              <w:rStyle w:val="Sidetal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</w:rPr>
                            <w:fldChar w:fldCharType="separate"/>
                          </w:r>
                          <w:r w:rsidR="00A73665">
                            <w:rPr>
                              <w:rStyle w:val="Sidetal"/>
                              <w:noProof/>
                            </w:rPr>
                            <w:t>14</w:t>
                          </w:r>
                          <w:r>
                            <w:rPr>
                              <w:rStyle w:val="Sidetal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708900D"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28" type="#_x0000_t202" style="position:absolute;left:0;text-align:left;margin-left:420.65pt;margin-top:782.45pt;width:81.75pt;height:10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" filled="f" stroked="f">
              <v:textbox style="mso-fit-shape-to-text:t" inset="0,0,0,0">
                <w:txbxContent>
                  <w:p w14:paraId="19D01D2F" w14:textId="7973C7D7" w:rsidR="008672A5" w:rsidRDefault="008672A5" w:rsidP="00F57D85">
                    <w:pPr>
                      <w:pStyle w:val="Sidefod"/>
                    </w:pP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PAGE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73665">
                      <w:rPr>
                        <w:rStyle w:val="Sidetal"/>
                        <w:noProof/>
                      </w:rPr>
                      <w:t>0</w:t>
                    </w:r>
                    <w:r>
                      <w:rPr>
                        <w:rStyle w:val="Sidetal"/>
                      </w:rPr>
                      <w:fldChar w:fldCharType="end"/>
                    </w:r>
                    <w:r>
                      <w:rPr>
                        <w:rStyle w:val="Sidetal"/>
                      </w:rPr>
                      <w:t>/</w:t>
                    </w:r>
                    <w:r>
                      <w:rPr>
                        <w:rStyle w:val="Sidetal"/>
                      </w:rPr>
                      <w:fldChar w:fldCharType="begin"/>
                    </w:r>
                    <w:r>
                      <w:rPr>
                        <w:rStyle w:val="Sidetal"/>
                      </w:rPr>
                      <w:instrText xml:space="preserve"> NUMPAGES </w:instrText>
                    </w:r>
                    <w:r>
                      <w:rPr>
                        <w:rStyle w:val="Sidetal"/>
                      </w:rPr>
                      <w:fldChar w:fldCharType="separate"/>
                    </w:r>
                    <w:r w:rsidR="00A73665">
                      <w:rPr>
                        <w:rStyle w:val="Sidetal"/>
                        <w:noProof/>
                      </w:rPr>
                      <w:t>14</w:t>
                    </w:r>
                    <w:r>
                      <w:rPr>
                        <w:rStyle w:val="Sidetal"/>
                      </w:rPr>
                      <w:fldChar w:fldCharType="end"/>
                    </w:r>
                  </w:p>
                </w:txbxContent>
              </v:textbox>
              <w10:wrap anchory="page"/>
              <w10:anchorlock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BC7231B" w14:textId="77777777" w:rsidR="004E4FC5" w:rsidRDefault="004E4FC5" w:rsidP="00F57D85">
      <w:r>
        <w:separator/>
      </w:r>
    </w:p>
  </w:footnote>
  <w:footnote w:type="continuationSeparator" w:id="0">
    <w:p w14:paraId="379FEE34" w14:textId="77777777" w:rsidR="004E4FC5" w:rsidRDefault="004E4FC5" w:rsidP="00F57D85">
      <w:r>
        <w:continuationSeparator/>
      </w:r>
    </w:p>
  </w:footnote>
  <w:footnote w:id="1">
    <w:p w14:paraId="1D0B9243" w14:textId="4E7E6AC4" w:rsidR="008672A5" w:rsidRDefault="008672A5">
      <w:pPr>
        <w:pStyle w:val="Fodnotetekst"/>
      </w:pPr>
      <w:r>
        <w:rPr>
          <w:rStyle w:val="Fodnotehenvisning"/>
        </w:rPr>
        <w:footnoteRef/>
      </w:r>
      <w:r>
        <w:t xml:space="preserve"> </w:t>
      </w:r>
      <w:r w:rsidR="003B04D7">
        <w:t>Fagit sioqqullugit taaguutit taakkuupput oqaatsit pigisat ilinniagaqartup atorfissaqartitai sammisanik aalajangersimasumik naammaginartumik suliaqarsinnaajumalluni</w:t>
      </w:r>
      <w:r w:rsidRPr="009F2B76">
        <w:rPr>
          <w:sz w:val="20"/>
        </w:rPr>
        <w:t xml:space="preserve">. </w:t>
      </w:r>
      <w:r w:rsidR="00DC37C5">
        <w:rPr>
          <w:sz w:val="20"/>
        </w:rPr>
        <w:t xml:space="preserve">Taakkua tassaapput oqaatsit fagini taaguutinut atorneqartartut, kisianni namminneq faginut pineqartunut tunnganngitsut. </w:t>
      </w:r>
      <w:r w:rsidR="004C4C84">
        <w:rPr>
          <w:sz w:val="20"/>
        </w:rPr>
        <w:t xml:space="preserve">Assersuutigalugu uumassusilerinermi - biologiimi – tassaasinnaapput </w:t>
      </w:r>
      <w:r w:rsidR="00847B92">
        <w:rPr>
          <w:sz w:val="20"/>
        </w:rPr>
        <w:t xml:space="preserve">atom-ip </w:t>
      </w:r>
      <w:r w:rsidR="00847B92" w:rsidRPr="00847B92">
        <w:rPr>
          <w:i/>
          <w:iCs/>
          <w:sz w:val="20"/>
        </w:rPr>
        <w:t xml:space="preserve">avinnera </w:t>
      </w:r>
      <w:r w:rsidR="00847B92">
        <w:rPr>
          <w:sz w:val="20"/>
        </w:rPr>
        <w:t xml:space="preserve">aamma </w:t>
      </w:r>
      <w:r w:rsidR="00847B92" w:rsidRPr="00847B92">
        <w:rPr>
          <w:i/>
          <w:iCs/>
          <w:sz w:val="20"/>
        </w:rPr>
        <w:t>nungujartorne</w:t>
      </w:r>
      <w:r w:rsidR="00847B92">
        <w:rPr>
          <w:i/>
          <w:iCs/>
          <w:sz w:val="20"/>
        </w:rPr>
        <w:t>ra</w:t>
      </w:r>
      <w:r w:rsidR="00847B92">
        <w:rPr>
          <w:sz w:val="20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B5CDB9" w14:textId="77777777" w:rsidR="008672A5" w:rsidRDefault="008672A5" w:rsidP="00F57D85">
    <w:pPr>
      <w:pStyle w:val="Lillev"/>
    </w:pPr>
    <w:r>
      <w:t>Ilinniartitaanermut, Kultureqarnermut Ilageeqarnermullu Naalakkersuisoqarfik</w:t>
    </w:r>
  </w:p>
  <w:p w14:paraId="1AA21231" w14:textId="77777777" w:rsidR="008672A5" w:rsidRPr="00E25CDA" w:rsidRDefault="008672A5" w:rsidP="00F57D85">
    <w:pPr>
      <w:pStyle w:val="Lillev"/>
    </w:pPr>
    <w:r>
      <w:t>Departementet for Uddannelse,</w:t>
    </w:r>
    <w:r w:rsidRPr="00AD2326">
      <w:t xml:space="preserve"> </w:t>
    </w:r>
    <w:r>
      <w:t>Kultur og Kirke</w:t>
    </w:r>
  </w:p>
  <w:p w14:paraId="56A0AF6D" w14:textId="5C43F2CC" w:rsidR="008672A5" w:rsidRDefault="008672A5" w:rsidP="00F57D85">
    <w:pPr>
      <w:pStyle w:val="Lillev"/>
    </w:pPr>
    <w:r>
      <w:rPr>
        <w:noProof/>
        <w:lang w:eastAsia="kl-GL"/>
      </w:rPr>
      <w:drawing>
        <wp:anchor distT="0" distB="0" distL="114300" distR="114300" simplePos="0" relativeHeight="251658752" behindDoc="0" locked="1" layoutInCell="1" allowOverlap="1" wp14:anchorId="798FF9C3" wp14:editId="70327F20">
          <wp:simplePos x="0" y="0"/>
          <wp:positionH relativeFrom="column">
            <wp:posOffset>4219575</wp:posOffset>
          </wp:positionH>
          <wp:positionV relativeFrom="page">
            <wp:posOffset>381635</wp:posOffset>
          </wp:positionV>
          <wp:extent cx="2162175" cy="714375"/>
          <wp:effectExtent l="0" t="0" r="0" b="0"/>
          <wp:wrapNone/>
          <wp:docPr id="22" name="Billede 22" descr="Nanoq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Nanoq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</w:t>
    </w:r>
  </w:p>
  <w:p w14:paraId="6D76C954" w14:textId="77777777" w:rsidR="008672A5" w:rsidRPr="00E16F4F" w:rsidRDefault="008672A5" w:rsidP="00F57D85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DE6155" w14:textId="36275C89" w:rsidR="008672A5" w:rsidRDefault="008672A5" w:rsidP="00F57D85">
    <w:pPr>
      <w:pStyle w:val="Lillev"/>
    </w:pPr>
    <w:r>
      <w:rPr>
        <w:noProof/>
        <w:lang w:eastAsia="kl-GL"/>
      </w:rPr>
      <w:drawing>
        <wp:anchor distT="0" distB="0" distL="114300" distR="114300" simplePos="0" relativeHeight="251657728" behindDoc="0" locked="1" layoutInCell="1" allowOverlap="1" wp14:anchorId="42C0420D" wp14:editId="26D435F9">
          <wp:simplePos x="0" y="0"/>
          <wp:positionH relativeFrom="column">
            <wp:posOffset>4219575</wp:posOffset>
          </wp:positionH>
          <wp:positionV relativeFrom="page">
            <wp:posOffset>382905</wp:posOffset>
          </wp:positionV>
          <wp:extent cx="2162175" cy="714375"/>
          <wp:effectExtent l="0" t="0" r="0" b="0"/>
          <wp:wrapNone/>
          <wp:docPr id="23" name="Billede 23" descr="Nanoq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Nanoq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714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</w:t>
    </w:r>
  </w:p>
  <w:p w14:paraId="1048AEDB" w14:textId="77777777" w:rsidR="008672A5" w:rsidRDefault="008672A5" w:rsidP="00F57D85">
    <w:pPr>
      <w:pStyle w:val="Lillev"/>
    </w:pPr>
    <w:r>
      <w:t>Ilinniartitaanermut, Kultureqarnermut Ilageeqarnermullu Naalakkersuisoqarfik</w:t>
    </w:r>
  </w:p>
  <w:p w14:paraId="4F68CB25" w14:textId="77777777" w:rsidR="008672A5" w:rsidRPr="00E25CDA" w:rsidRDefault="008672A5" w:rsidP="00F57D85">
    <w:pPr>
      <w:pStyle w:val="Lillev"/>
    </w:pPr>
    <w:r>
      <w:t>Departementet for Uddannelse,</w:t>
    </w:r>
    <w:r w:rsidRPr="00AD2326">
      <w:t xml:space="preserve"> </w:t>
    </w:r>
    <w:r>
      <w:t>Kultur og Kirke</w:t>
    </w:r>
  </w:p>
  <w:p w14:paraId="02461E24" w14:textId="77777777" w:rsidR="008672A5" w:rsidRPr="00CE3A78" w:rsidRDefault="008672A5" w:rsidP="00F57D8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E16A8"/>
    <w:multiLevelType w:val="hybridMultilevel"/>
    <w:tmpl w:val="B0428B02"/>
    <w:lvl w:ilvl="0" w:tplc="83EEB87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F1AE1"/>
    <w:multiLevelType w:val="hybridMultilevel"/>
    <w:tmpl w:val="3C4EF120"/>
    <w:lvl w:ilvl="0" w:tplc="8C46C4D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C32197"/>
    <w:multiLevelType w:val="multilevel"/>
    <w:tmpl w:val="9244B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30009E"/>
    <w:multiLevelType w:val="hybridMultilevel"/>
    <w:tmpl w:val="B8947F7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4B0764B"/>
    <w:multiLevelType w:val="hybridMultilevel"/>
    <w:tmpl w:val="F1F4CC8C"/>
    <w:lvl w:ilvl="0" w:tplc="952069AE">
      <w:start w:val="1"/>
      <w:numFmt w:val="bullet"/>
      <w:lvlText w:val=""/>
      <w:lvlJc w:val="left"/>
      <w:pPr>
        <w:tabs>
          <w:tab w:val="num" w:pos="0"/>
        </w:tabs>
        <w:ind w:left="851" w:hanging="42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E7689E"/>
    <w:multiLevelType w:val="hybridMultilevel"/>
    <w:tmpl w:val="8718414E"/>
    <w:lvl w:ilvl="0" w:tplc="83EEB87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6D4A9E"/>
    <w:multiLevelType w:val="hybridMultilevel"/>
    <w:tmpl w:val="B7F6FC5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F82649"/>
    <w:multiLevelType w:val="hybridMultilevel"/>
    <w:tmpl w:val="10A026D8"/>
    <w:lvl w:ilvl="0" w:tplc="EE26BEA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DFF6835"/>
    <w:multiLevelType w:val="hybridMultilevel"/>
    <w:tmpl w:val="2496F2CC"/>
    <w:lvl w:ilvl="0" w:tplc="0409000F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59E489C"/>
    <w:multiLevelType w:val="hybridMultilevel"/>
    <w:tmpl w:val="AE8812E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4C117C7"/>
    <w:multiLevelType w:val="hybridMultilevel"/>
    <w:tmpl w:val="AAA88452"/>
    <w:lvl w:ilvl="0" w:tplc="FDDA2A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931698"/>
    <w:multiLevelType w:val="hybridMultilevel"/>
    <w:tmpl w:val="816EECC2"/>
    <w:lvl w:ilvl="0" w:tplc="83EEB87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59F30F5"/>
    <w:multiLevelType w:val="hybridMultilevel"/>
    <w:tmpl w:val="DF22B2A4"/>
    <w:lvl w:ilvl="0" w:tplc="FDDA2A7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F757C9B"/>
    <w:multiLevelType w:val="hybridMultilevel"/>
    <w:tmpl w:val="35765A80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F9B2721"/>
    <w:multiLevelType w:val="hybridMultilevel"/>
    <w:tmpl w:val="C464A984"/>
    <w:lvl w:ilvl="0" w:tplc="952069AE">
      <w:start w:val="1"/>
      <w:numFmt w:val="bullet"/>
      <w:lvlText w:val=""/>
      <w:lvlJc w:val="left"/>
      <w:pPr>
        <w:tabs>
          <w:tab w:val="num" w:pos="-425"/>
        </w:tabs>
        <w:ind w:left="426" w:hanging="42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15"/>
        </w:tabs>
        <w:ind w:left="10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735"/>
        </w:tabs>
        <w:ind w:left="17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455"/>
        </w:tabs>
        <w:ind w:left="24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175"/>
        </w:tabs>
        <w:ind w:left="31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895"/>
        </w:tabs>
        <w:ind w:left="38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15"/>
        </w:tabs>
        <w:ind w:left="46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335"/>
        </w:tabs>
        <w:ind w:left="53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055"/>
        </w:tabs>
        <w:ind w:left="605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14"/>
  </w:num>
  <w:num w:numId="4">
    <w:abstractNumId w:val="2"/>
  </w:num>
  <w:num w:numId="5">
    <w:abstractNumId w:val="13"/>
  </w:num>
  <w:num w:numId="6">
    <w:abstractNumId w:val="1"/>
  </w:num>
  <w:num w:numId="7">
    <w:abstractNumId w:val="9"/>
  </w:num>
  <w:num w:numId="8">
    <w:abstractNumId w:val="3"/>
  </w:num>
  <w:num w:numId="9">
    <w:abstractNumId w:val="6"/>
  </w:num>
  <w:num w:numId="10">
    <w:abstractNumId w:val="7"/>
  </w:num>
  <w:num w:numId="11">
    <w:abstractNumId w:val="10"/>
  </w:num>
  <w:num w:numId="12">
    <w:abstractNumId w:val="12"/>
  </w:num>
  <w:num w:numId="13">
    <w:abstractNumId w:val="0"/>
  </w:num>
  <w:num w:numId="14">
    <w:abstractNumId w:val="5"/>
  </w:num>
  <w:num w:numId="1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16B0"/>
    <w:rsid w:val="00000111"/>
    <w:rsid w:val="000016B6"/>
    <w:rsid w:val="000050EB"/>
    <w:rsid w:val="000056EC"/>
    <w:rsid w:val="000177F5"/>
    <w:rsid w:val="0002549E"/>
    <w:rsid w:val="00030DEB"/>
    <w:rsid w:val="00031A86"/>
    <w:rsid w:val="0003377C"/>
    <w:rsid w:val="000445B6"/>
    <w:rsid w:val="0004525D"/>
    <w:rsid w:val="0004559D"/>
    <w:rsid w:val="00045768"/>
    <w:rsid w:val="00045BFF"/>
    <w:rsid w:val="0004632D"/>
    <w:rsid w:val="00046CF0"/>
    <w:rsid w:val="0004747B"/>
    <w:rsid w:val="0004793A"/>
    <w:rsid w:val="00052AF1"/>
    <w:rsid w:val="0005344A"/>
    <w:rsid w:val="00053A47"/>
    <w:rsid w:val="00054E4A"/>
    <w:rsid w:val="000557BA"/>
    <w:rsid w:val="00055CD7"/>
    <w:rsid w:val="000569E5"/>
    <w:rsid w:val="00056CCA"/>
    <w:rsid w:val="00061058"/>
    <w:rsid w:val="00062F09"/>
    <w:rsid w:val="00062FE3"/>
    <w:rsid w:val="000649E4"/>
    <w:rsid w:val="00065F38"/>
    <w:rsid w:val="0006644A"/>
    <w:rsid w:val="00067067"/>
    <w:rsid w:val="00071492"/>
    <w:rsid w:val="00072057"/>
    <w:rsid w:val="00073BE3"/>
    <w:rsid w:val="0007573C"/>
    <w:rsid w:val="00076982"/>
    <w:rsid w:val="000771A8"/>
    <w:rsid w:val="00081283"/>
    <w:rsid w:val="000815DC"/>
    <w:rsid w:val="00083C92"/>
    <w:rsid w:val="000901C9"/>
    <w:rsid w:val="00090CD0"/>
    <w:rsid w:val="00092195"/>
    <w:rsid w:val="00095C82"/>
    <w:rsid w:val="00097D49"/>
    <w:rsid w:val="000A11B5"/>
    <w:rsid w:val="000A63E5"/>
    <w:rsid w:val="000B137D"/>
    <w:rsid w:val="000B187E"/>
    <w:rsid w:val="000B1E1C"/>
    <w:rsid w:val="000B1F18"/>
    <w:rsid w:val="000B310A"/>
    <w:rsid w:val="000B35AA"/>
    <w:rsid w:val="000B53B3"/>
    <w:rsid w:val="000B678B"/>
    <w:rsid w:val="000B7BB2"/>
    <w:rsid w:val="000C203B"/>
    <w:rsid w:val="000C34E8"/>
    <w:rsid w:val="000C3DFA"/>
    <w:rsid w:val="000C555D"/>
    <w:rsid w:val="000C6C55"/>
    <w:rsid w:val="000C7E51"/>
    <w:rsid w:val="000D0444"/>
    <w:rsid w:val="000D04FA"/>
    <w:rsid w:val="000D2AB1"/>
    <w:rsid w:val="000D5860"/>
    <w:rsid w:val="000D73F4"/>
    <w:rsid w:val="000D78B1"/>
    <w:rsid w:val="000E076E"/>
    <w:rsid w:val="000E4BB9"/>
    <w:rsid w:val="000E4F48"/>
    <w:rsid w:val="000E4FD7"/>
    <w:rsid w:val="000E5433"/>
    <w:rsid w:val="000F0DA2"/>
    <w:rsid w:val="000F1043"/>
    <w:rsid w:val="00100229"/>
    <w:rsid w:val="00100491"/>
    <w:rsid w:val="00104DCC"/>
    <w:rsid w:val="00111EE9"/>
    <w:rsid w:val="00112726"/>
    <w:rsid w:val="00112BB5"/>
    <w:rsid w:val="00112EA4"/>
    <w:rsid w:val="00113360"/>
    <w:rsid w:val="001158C8"/>
    <w:rsid w:val="00116305"/>
    <w:rsid w:val="001166A1"/>
    <w:rsid w:val="00120B16"/>
    <w:rsid w:val="00123916"/>
    <w:rsid w:val="00124175"/>
    <w:rsid w:val="001246BD"/>
    <w:rsid w:val="00127337"/>
    <w:rsid w:val="00127796"/>
    <w:rsid w:val="001313BA"/>
    <w:rsid w:val="0013371E"/>
    <w:rsid w:val="00134E75"/>
    <w:rsid w:val="00135822"/>
    <w:rsid w:val="00140A4C"/>
    <w:rsid w:val="00142070"/>
    <w:rsid w:val="001421EE"/>
    <w:rsid w:val="00142E84"/>
    <w:rsid w:val="0014382E"/>
    <w:rsid w:val="001446D8"/>
    <w:rsid w:val="00145E62"/>
    <w:rsid w:val="001477A4"/>
    <w:rsid w:val="0015221C"/>
    <w:rsid w:val="00154A51"/>
    <w:rsid w:val="0015500F"/>
    <w:rsid w:val="0016008C"/>
    <w:rsid w:val="00161141"/>
    <w:rsid w:val="00161C62"/>
    <w:rsid w:val="0016705C"/>
    <w:rsid w:val="001677B6"/>
    <w:rsid w:val="001678E5"/>
    <w:rsid w:val="00167E4C"/>
    <w:rsid w:val="00170A21"/>
    <w:rsid w:val="00172E6B"/>
    <w:rsid w:val="00174019"/>
    <w:rsid w:val="00174454"/>
    <w:rsid w:val="00174F17"/>
    <w:rsid w:val="00180FDE"/>
    <w:rsid w:val="001828B8"/>
    <w:rsid w:val="00182F8F"/>
    <w:rsid w:val="00182FF2"/>
    <w:rsid w:val="0018375D"/>
    <w:rsid w:val="00186C8C"/>
    <w:rsid w:val="00186E70"/>
    <w:rsid w:val="001872B0"/>
    <w:rsid w:val="00187474"/>
    <w:rsid w:val="00192E44"/>
    <w:rsid w:val="0019315E"/>
    <w:rsid w:val="001935FE"/>
    <w:rsid w:val="001954F6"/>
    <w:rsid w:val="00195900"/>
    <w:rsid w:val="00195B68"/>
    <w:rsid w:val="00195C52"/>
    <w:rsid w:val="001966E6"/>
    <w:rsid w:val="00196C56"/>
    <w:rsid w:val="00197BE9"/>
    <w:rsid w:val="001A1086"/>
    <w:rsid w:val="001A398A"/>
    <w:rsid w:val="001A7ADB"/>
    <w:rsid w:val="001A7ED5"/>
    <w:rsid w:val="001B0A05"/>
    <w:rsid w:val="001B1D6E"/>
    <w:rsid w:val="001B2DA1"/>
    <w:rsid w:val="001B2FE8"/>
    <w:rsid w:val="001B415B"/>
    <w:rsid w:val="001B442B"/>
    <w:rsid w:val="001B4509"/>
    <w:rsid w:val="001B4F20"/>
    <w:rsid w:val="001C2944"/>
    <w:rsid w:val="001C2F53"/>
    <w:rsid w:val="001C31E5"/>
    <w:rsid w:val="001C4C4C"/>
    <w:rsid w:val="001C713E"/>
    <w:rsid w:val="001D0103"/>
    <w:rsid w:val="001D03A2"/>
    <w:rsid w:val="001D18AA"/>
    <w:rsid w:val="001D4480"/>
    <w:rsid w:val="001D6D1F"/>
    <w:rsid w:val="001D7CE0"/>
    <w:rsid w:val="001E3F7C"/>
    <w:rsid w:val="001E6CF2"/>
    <w:rsid w:val="001F0F0C"/>
    <w:rsid w:val="001F1334"/>
    <w:rsid w:val="001F7953"/>
    <w:rsid w:val="001F7C61"/>
    <w:rsid w:val="00202869"/>
    <w:rsid w:val="002034F9"/>
    <w:rsid w:val="00204153"/>
    <w:rsid w:val="00205136"/>
    <w:rsid w:val="002062DE"/>
    <w:rsid w:val="00206523"/>
    <w:rsid w:val="0020662C"/>
    <w:rsid w:val="00206C29"/>
    <w:rsid w:val="0021275C"/>
    <w:rsid w:val="00215EDE"/>
    <w:rsid w:val="00216AD2"/>
    <w:rsid w:val="00221DE0"/>
    <w:rsid w:val="002249DE"/>
    <w:rsid w:val="00225935"/>
    <w:rsid w:val="00230D88"/>
    <w:rsid w:val="00231399"/>
    <w:rsid w:val="00231A23"/>
    <w:rsid w:val="00231D5E"/>
    <w:rsid w:val="002336F0"/>
    <w:rsid w:val="00233CD8"/>
    <w:rsid w:val="002344D2"/>
    <w:rsid w:val="0023547D"/>
    <w:rsid w:val="00240055"/>
    <w:rsid w:val="00240103"/>
    <w:rsid w:val="00244065"/>
    <w:rsid w:val="002441CC"/>
    <w:rsid w:val="00246541"/>
    <w:rsid w:val="002539F9"/>
    <w:rsid w:val="0025417A"/>
    <w:rsid w:val="00260859"/>
    <w:rsid w:val="002614A8"/>
    <w:rsid w:val="00261592"/>
    <w:rsid w:val="00266514"/>
    <w:rsid w:val="002726B9"/>
    <w:rsid w:val="00274E4C"/>
    <w:rsid w:val="00275244"/>
    <w:rsid w:val="00276548"/>
    <w:rsid w:val="002834D5"/>
    <w:rsid w:val="00285B8F"/>
    <w:rsid w:val="00287E37"/>
    <w:rsid w:val="0029041A"/>
    <w:rsid w:val="002910AA"/>
    <w:rsid w:val="00292898"/>
    <w:rsid w:val="00293D2C"/>
    <w:rsid w:val="00294002"/>
    <w:rsid w:val="00295496"/>
    <w:rsid w:val="002955FF"/>
    <w:rsid w:val="0029620E"/>
    <w:rsid w:val="002A08A1"/>
    <w:rsid w:val="002A5591"/>
    <w:rsid w:val="002A561B"/>
    <w:rsid w:val="002A5D48"/>
    <w:rsid w:val="002A6A2F"/>
    <w:rsid w:val="002B07E3"/>
    <w:rsid w:val="002B183F"/>
    <w:rsid w:val="002B24C0"/>
    <w:rsid w:val="002B2D2B"/>
    <w:rsid w:val="002B30A8"/>
    <w:rsid w:val="002B6145"/>
    <w:rsid w:val="002B6F1E"/>
    <w:rsid w:val="002B71FF"/>
    <w:rsid w:val="002B7752"/>
    <w:rsid w:val="002C0825"/>
    <w:rsid w:val="002C1421"/>
    <w:rsid w:val="002C2928"/>
    <w:rsid w:val="002C54FD"/>
    <w:rsid w:val="002C572A"/>
    <w:rsid w:val="002C7BF5"/>
    <w:rsid w:val="002D419F"/>
    <w:rsid w:val="002D4CEA"/>
    <w:rsid w:val="002D6909"/>
    <w:rsid w:val="002D6BDF"/>
    <w:rsid w:val="002D70E4"/>
    <w:rsid w:val="002E2215"/>
    <w:rsid w:val="002E379D"/>
    <w:rsid w:val="002E40ED"/>
    <w:rsid w:val="002E500B"/>
    <w:rsid w:val="002E52DE"/>
    <w:rsid w:val="002E7BB1"/>
    <w:rsid w:val="002F0C23"/>
    <w:rsid w:val="002F20F4"/>
    <w:rsid w:val="002F375F"/>
    <w:rsid w:val="002F5F2C"/>
    <w:rsid w:val="00300521"/>
    <w:rsid w:val="00303659"/>
    <w:rsid w:val="003044F6"/>
    <w:rsid w:val="00304963"/>
    <w:rsid w:val="00304F31"/>
    <w:rsid w:val="00306C45"/>
    <w:rsid w:val="003074E9"/>
    <w:rsid w:val="0030756A"/>
    <w:rsid w:val="00320B45"/>
    <w:rsid w:val="0032378A"/>
    <w:rsid w:val="00324481"/>
    <w:rsid w:val="00324E30"/>
    <w:rsid w:val="0032518E"/>
    <w:rsid w:val="00325BB9"/>
    <w:rsid w:val="00325EB1"/>
    <w:rsid w:val="00330014"/>
    <w:rsid w:val="00330B92"/>
    <w:rsid w:val="0033164A"/>
    <w:rsid w:val="00332F80"/>
    <w:rsid w:val="003343E1"/>
    <w:rsid w:val="003358D4"/>
    <w:rsid w:val="00340F3F"/>
    <w:rsid w:val="00342EC7"/>
    <w:rsid w:val="00343AD9"/>
    <w:rsid w:val="00344A3B"/>
    <w:rsid w:val="00344D5F"/>
    <w:rsid w:val="00345539"/>
    <w:rsid w:val="003526EB"/>
    <w:rsid w:val="00356799"/>
    <w:rsid w:val="00357C23"/>
    <w:rsid w:val="003605AA"/>
    <w:rsid w:val="00360DFA"/>
    <w:rsid w:val="0036161B"/>
    <w:rsid w:val="00364BC5"/>
    <w:rsid w:val="00364CDE"/>
    <w:rsid w:val="003656B8"/>
    <w:rsid w:val="0036596C"/>
    <w:rsid w:val="003713F0"/>
    <w:rsid w:val="00371580"/>
    <w:rsid w:val="00373BCE"/>
    <w:rsid w:val="00373E5D"/>
    <w:rsid w:val="00374B3A"/>
    <w:rsid w:val="00380A05"/>
    <w:rsid w:val="00381682"/>
    <w:rsid w:val="00381A72"/>
    <w:rsid w:val="00381F72"/>
    <w:rsid w:val="00386127"/>
    <w:rsid w:val="003867A5"/>
    <w:rsid w:val="0038729F"/>
    <w:rsid w:val="00387380"/>
    <w:rsid w:val="00390D92"/>
    <w:rsid w:val="0039194E"/>
    <w:rsid w:val="003921C8"/>
    <w:rsid w:val="00393342"/>
    <w:rsid w:val="0039380D"/>
    <w:rsid w:val="003966A5"/>
    <w:rsid w:val="0039703D"/>
    <w:rsid w:val="003A1C59"/>
    <w:rsid w:val="003A226C"/>
    <w:rsid w:val="003A2AAC"/>
    <w:rsid w:val="003A3774"/>
    <w:rsid w:val="003A4E4A"/>
    <w:rsid w:val="003A4F00"/>
    <w:rsid w:val="003A5DCC"/>
    <w:rsid w:val="003B04D7"/>
    <w:rsid w:val="003B353D"/>
    <w:rsid w:val="003B39D4"/>
    <w:rsid w:val="003B44D1"/>
    <w:rsid w:val="003B5321"/>
    <w:rsid w:val="003B5B4D"/>
    <w:rsid w:val="003B6DA5"/>
    <w:rsid w:val="003C110A"/>
    <w:rsid w:val="003C3CE0"/>
    <w:rsid w:val="003C7BE2"/>
    <w:rsid w:val="003D17F5"/>
    <w:rsid w:val="003D22C2"/>
    <w:rsid w:val="003D2362"/>
    <w:rsid w:val="003D2525"/>
    <w:rsid w:val="003D4A78"/>
    <w:rsid w:val="003D5D5B"/>
    <w:rsid w:val="003E04EA"/>
    <w:rsid w:val="003E4B0F"/>
    <w:rsid w:val="003E51AA"/>
    <w:rsid w:val="003E5916"/>
    <w:rsid w:val="003E5D99"/>
    <w:rsid w:val="003E5F05"/>
    <w:rsid w:val="003E6704"/>
    <w:rsid w:val="003E6850"/>
    <w:rsid w:val="003F00C9"/>
    <w:rsid w:val="003F1268"/>
    <w:rsid w:val="003F14A0"/>
    <w:rsid w:val="003F2DB3"/>
    <w:rsid w:val="003F37E0"/>
    <w:rsid w:val="003F590D"/>
    <w:rsid w:val="003F7939"/>
    <w:rsid w:val="00400A69"/>
    <w:rsid w:val="00403518"/>
    <w:rsid w:val="00403843"/>
    <w:rsid w:val="00405A1B"/>
    <w:rsid w:val="00412A9E"/>
    <w:rsid w:val="004148BB"/>
    <w:rsid w:val="00417A87"/>
    <w:rsid w:val="00421717"/>
    <w:rsid w:val="0042198C"/>
    <w:rsid w:val="004225AA"/>
    <w:rsid w:val="004234F1"/>
    <w:rsid w:val="00426151"/>
    <w:rsid w:val="00426CD1"/>
    <w:rsid w:val="00431C3C"/>
    <w:rsid w:val="004325AE"/>
    <w:rsid w:val="00433E57"/>
    <w:rsid w:val="004347A7"/>
    <w:rsid w:val="004354A9"/>
    <w:rsid w:val="00441D8A"/>
    <w:rsid w:val="00442EFB"/>
    <w:rsid w:val="004435C2"/>
    <w:rsid w:val="00444DE1"/>
    <w:rsid w:val="00450498"/>
    <w:rsid w:val="004514A8"/>
    <w:rsid w:val="00453307"/>
    <w:rsid w:val="00453D69"/>
    <w:rsid w:val="00457955"/>
    <w:rsid w:val="00460456"/>
    <w:rsid w:val="00461080"/>
    <w:rsid w:val="00461BC7"/>
    <w:rsid w:val="0047005B"/>
    <w:rsid w:val="00471DC9"/>
    <w:rsid w:val="00472C1F"/>
    <w:rsid w:val="00472E1E"/>
    <w:rsid w:val="0047368B"/>
    <w:rsid w:val="00473E15"/>
    <w:rsid w:val="00474450"/>
    <w:rsid w:val="00476076"/>
    <w:rsid w:val="0047607F"/>
    <w:rsid w:val="004774AA"/>
    <w:rsid w:val="004774BD"/>
    <w:rsid w:val="00480029"/>
    <w:rsid w:val="004800BE"/>
    <w:rsid w:val="00481EC8"/>
    <w:rsid w:val="0048579A"/>
    <w:rsid w:val="00486671"/>
    <w:rsid w:val="004942A1"/>
    <w:rsid w:val="004A08BD"/>
    <w:rsid w:val="004A1642"/>
    <w:rsid w:val="004A2599"/>
    <w:rsid w:val="004A31AE"/>
    <w:rsid w:val="004A329E"/>
    <w:rsid w:val="004A3B30"/>
    <w:rsid w:val="004A4504"/>
    <w:rsid w:val="004A4DD1"/>
    <w:rsid w:val="004A526D"/>
    <w:rsid w:val="004A5DA3"/>
    <w:rsid w:val="004B0EFA"/>
    <w:rsid w:val="004B1317"/>
    <w:rsid w:val="004B2D78"/>
    <w:rsid w:val="004B4072"/>
    <w:rsid w:val="004B60B3"/>
    <w:rsid w:val="004B637E"/>
    <w:rsid w:val="004B688E"/>
    <w:rsid w:val="004B759B"/>
    <w:rsid w:val="004B7EF2"/>
    <w:rsid w:val="004C4C84"/>
    <w:rsid w:val="004C5842"/>
    <w:rsid w:val="004D22E4"/>
    <w:rsid w:val="004D2706"/>
    <w:rsid w:val="004D3543"/>
    <w:rsid w:val="004D4878"/>
    <w:rsid w:val="004D4A52"/>
    <w:rsid w:val="004D6C62"/>
    <w:rsid w:val="004E4465"/>
    <w:rsid w:val="004E4FC5"/>
    <w:rsid w:val="004E52B1"/>
    <w:rsid w:val="004E6037"/>
    <w:rsid w:val="004E63C5"/>
    <w:rsid w:val="004E7F2F"/>
    <w:rsid w:val="004F14A1"/>
    <w:rsid w:val="004F2186"/>
    <w:rsid w:val="004F223A"/>
    <w:rsid w:val="004F5AB1"/>
    <w:rsid w:val="005000FE"/>
    <w:rsid w:val="0050175B"/>
    <w:rsid w:val="005020C4"/>
    <w:rsid w:val="005033B9"/>
    <w:rsid w:val="005035B9"/>
    <w:rsid w:val="00503DEE"/>
    <w:rsid w:val="0050658B"/>
    <w:rsid w:val="0050712C"/>
    <w:rsid w:val="005102F9"/>
    <w:rsid w:val="00512DF0"/>
    <w:rsid w:val="00513DE1"/>
    <w:rsid w:val="00514278"/>
    <w:rsid w:val="005178B3"/>
    <w:rsid w:val="005209F8"/>
    <w:rsid w:val="00521EAB"/>
    <w:rsid w:val="0052390B"/>
    <w:rsid w:val="00523D55"/>
    <w:rsid w:val="00527BF8"/>
    <w:rsid w:val="00530CA3"/>
    <w:rsid w:val="00535E5B"/>
    <w:rsid w:val="0054063A"/>
    <w:rsid w:val="005406E4"/>
    <w:rsid w:val="005429D6"/>
    <w:rsid w:val="00543859"/>
    <w:rsid w:val="00544841"/>
    <w:rsid w:val="005451F3"/>
    <w:rsid w:val="005463A1"/>
    <w:rsid w:val="00546534"/>
    <w:rsid w:val="005470D9"/>
    <w:rsid w:val="005475F9"/>
    <w:rsid w:val="0055139E"/>
    <w:rsid w:val="005541FA"/>
    <w:rsid w:val="00560B98"/>
    <w:rsid w:val="0056149A"/>
    <w:rsid w:val="0056153D"/>
    <w:rsid w:val="0056684A"/>
    <w:rsid w:val="00567E4E"/>
    <w:rsid w:val="00567F60"/>
    <w:rsid w:val="0057013C"/>
    <w:rsid w:val="005703D9"/>
    <w:rsid w:val="005712C9"/>
    <w:rsid w:val="005739FF"/>
    <w:rsid w:val="00574500"/>
    <w:rsid w:val="00574A64"/>
    <w:rsid w:val="00576798"/>
    <w:rsid w:val="00576FFB"/>
    <w:rsid w:val="00577457"/>
    <w:rsid w:val="00581CB4"/>
    <w:rsid w:val="005824EA"/>
    <w:rsid w:val="005825F3"/>
    <w:rsid w:val="00587142"/>
    <w:rsid w:val="00587781"/>
    <w:rsid w:val="005914A7"/>
    <w:rsid w:val="00591C84"/>
    <w:rsid w:val="005956F6"/>
    <w:rsid w:val="005A0B00"/>
    <w:rsid w:val="005A23BE"/>
    <w:rsid w:val="005A43CE"/>
    <w:rsid w:val="005A7AA3"/>
    <w:rsid w:val="005A7E9C"/>
    <w:rsid w:val="005B1478"/>
    <w:rsid w:val="005B23AC"/>
    <w:rsid w:val="005B25A6"/>
    <w:rsid w:val="005B2889"/>
    <w:rsid w:val="005B529C"/>
    <w:rsid w:val="005C1B2B"/>
    <w:rsid w:val="005C78A5"/>
    <w:rsid w:val="005D07E4"/>
    <w:rsid w:val="005D0B0D"/>
    <w:rsid w:val="005D35FA"/>
    <w:rsid w:val="005D3B30"/>
    <w:rsid w:val="005D467E"/>
    <w:rsid w:val="005E08F1"/>
    <w:rsid w:val="005E1018"/>
    <w:rsid w:val="005E1772"/>
    <w:rsid w:val="005E40CA"/>
    <w:rsid w:val="005E443F"/>
    <w:rsid w:val="005E54B9"/>
    <w:rsid w:val="005E7028"/>
    <w:rsid w:val="005E7671"/>
    <w:rsid w:val="005F2CCE"/>
    <w:rsid w:val="005F339A"/>
    <w:rsid w:val="005F5AA9"/>
    <w:rsid w:val="005F646C"/>
    <w:rsid w:val="006001B7"/>
    <w:rsid w:val="00600D57"/>
    <w:rsid w:val="006068B6"/>
    <w:rsid w:val="00610A9D"/>
    <w:rsid w:val="00614FA9"/>
    <w:rsid w:val="0062022D"/>
    <w:rsid w:val="00624F80"/>
    <w:rsid w:val="006252D9"/>
    <w:rsid w:val="00627FA5"/>
    <w:rsid w:val="00630BB8"/>
    <w:rsid w:val="00632318"/>
    <w:rsid w:val="00632D78"/>
    <w:rsid w:val="00634AD1"/>
    <w:rsid w:val="00634E25"/>
    <w:rsid w:val="006365DD"/>
    <w:rsid w:val="006401E3"/>
    <w:rsid w:val="00640583"/>
    <w:rsid w:val="00643157"/>
    <w:rsid w:val="006479BE"/>
    <w:rsid w:val="00653E81"/>
    <w:rsid w:val="00656773"/>
    <w:rsid w:val="0065734C"/>
    <w:rsid w:val="006578B5"/>
    <w:rsid w:val="0066001C"/>
    <w:rsid w:val="00660A50"/>
    <w:rsid w:val="00660B30"/>
    <w:rsid w:val="006611CE"/>
    <w:rsid w:val="00664A38"/>
    <w:rsid w:val="00666BD2"/>
    <w:rsid w:val="0067010F"/>
    <w:rsid w:val="00673794"/>
    <w:rsid w:val="00673E24"/>
    <w:rsid w:val="006753C1"/>
    <w:rsid w:val="00677335"/>
    <w:rsid w:val="00680B28"/>
    <w:rsid w:val="00680EFF"/>
    <w:rsid w:val="006826FA"/>
    <w:rsid w:val="0068406C"/>
    <w:rsid w:val="006848E5"/>
    <w:rsid w:val="0068596F"/>
    <w:rsid w:val="00687E42"/>
    <w:rsid w:val="00693A1D"/>
    <w:rsid w:val="00695A49"/>
    <w:rsid w:val="00696758"/>
    <w:rsid w:val="006A1F13"/>
    <w:rsid w:val="006A23F3"/>
    <w:rsid w:val="006A2596"/>
    <w:rsid w:val="006A2AF7"/>
    <w:rsid w:val="006A536E"/>
    <w:rsid w:val="006A554B"/>
    <w:rsid w:val="006A72FF"/>
    <w:rsid w:val="006B2D9F"/>
    <w:rsid w:val="006B369B"/>
    <w:rsid w:val="006B407B"/>
    <w:rsid w:val="006B4673"/>
    <w:rsid w:val="006B541D"/>
    <w:rsid w:val="006C1D55"/>
    <w:rsid w:val="006C267B"/>
    <w:rsid w:val="006C39E2"/>
    <w:rsid w:val="006C5CFB"/>
    <w:rsid w:val="006C61BF"/>
    <w:rsid w:val="006C6EDC"/>
    <w:rsid w:val="006D03BC"/>
    <w:rsid w:val="006D4B26"/>
    <w:rsid w:val="006D5317"/>
    <w:rsid w:val="006D5504"/>
    <w:rsid w:val="006E25B8"/>
    <w:rsid w:val="006F6C0C"/>
    <w:rsid w:val="006F6EA3"/>
    <w:rsid w:val="007013A3"/>
    <w:rsid w:val="00701FF4"/>
    <w:rsid w:val="00703A09"/>
    <w:rsid w:val="0070480E"/>
    <w:rsid w:val="007069AB"/>
    <w:rsid w:val="00707472"/>
    <w:rsid w:val="00710071"/>
    <w:rsid w:val="00711A13"/>
    <w:rsid w:val="007153CE"/>
    <w:rsid w:val="00715439"/>
    <w:rsid w:val="007155E1"/>
    <w:rsid w:val="00716AF9"/>
    <w:rsid w:val="00717FCD"/>
    <w:rsid w:val="00720929"/>
    <w:rsid w:val="00721BA2"/>
    <w:rsid w:val="007260C7"/>
    <w:rsid w:val="007342C2"/>
    <w:rsid w:val="00734B84"/>
    <w:rsid w:val="00743A05"/>
    <w:rsid w:val="00743C95"/>
    <w:rsid w:val="00747975"/>
    <w:rsid w:val="0075203E"/>
    <w:rsid w:val="00757070"/>
    <w:rsid w:val="00757EE8"/>
    <w:rsid w:val="0076017E"/>
    <w:rsid w:val="00761BBF"/>
    <w:rsid w:val="00764964"/>
    <w:rsid w:val="00766EC6"/>
    <w:rsid w:val="00767186"/>
    <w:rsid w:val="00770C4F"/>
    <w:rsid w:val="0077129C"/>
    <w:rsid w:val="007757F4"/>
    <w:rsid w:val="007774DC"/>
    <w:rsid w:val="00780A58"/>
    <w:rsid w:val="00784F31"/>
    <w:rsid w:val="00785639"/>
    <w:rsid w:val="00793443"/>
    <w:rsid w:val="00793FB5"/>
    <w:rsid w:val="00794F95"/>
    <w:rsid w:val="00795158"/>
    <w:rsid w:val="007970B0"/>
    <w:rsid w:val="007A0111"/>
    <w:rsid w:val="007A04E3"/>
    <w:rsid w:val="007A2F64"/>
    <w:rsid w:val="007A3FEF"/>
    <w:rsid w:val="007A60F7"/>
    <w:rsid w:val="007B1B9E"/>
    <w:rsid w:val="007B5AA4"/>
    <w:rsid w:val="007C026D"/>
    <w:rsid w:val="007C0EDB"/>
    <w:rsid w:val="007C22FC"/>
    <w:rsid w:val="007D2D6B"/>
    <w:rsid w:val="007D3CFD"/>
    <w:rsid w:val="007D512D"/>
    <w:rsid w:val="007D721E"/>
    <w:rsid w:val="007E0D7F"/>
    <w:rsid w:val="007E1B90"/>
    <w:rsid w:val="007E1C9D"/>
    <w:rsid w:val="007E27CF"/>
    <w:rsid w:val="007E2F6C"/>
    <w:rsid w:val="007E356F"/>
    <w:rsid w:val="007E35A3"/>
    <w:rsid w:val="007F0F2A"/>
    <w:rsid w:val="007F19C2"/>
    <w:rsid w:val="007F1E01"/>
    <w:rsid w:val="007F2156"/>
    <w:rsid w:val="007F2885"/>
    <w:rsid w:val="007F4AB2"/>
    <w:rsid w:val="007F7391"/>
    <w:rsid w:val="007F79F9"/>
    <w:rsid w:val="00802F32"/>
    <w:rsid w:val="00803664"/>
    <w:rsid w:val="008041CB"/>
    <w:rsid w:val="00805C34"/>
    <w:rsid w:val="008063F3"/>
    <w:rsid w:val="00812A79"/>
    <w:rsid w:val="00814032"/>
    <w:rsid w:val="0081614D"/>
    <w:rsid w:val="00816DDA"/>
    <w:rsid w:val="008171D8"/>
    <w:rsid w:val="00821DAA"/>
    <w:rsid w:val="00822C48"/>
    <w:rsid w:val="0082420B"/>
    <w:rsid w:val="0082604A"/>
    <w:rsid w:val="008267CB"/>
    <w:rsid w:val="00833A9B"/>
    <w:rsid w:val="00834101"/>
    <w:rsid w:val="008345EA"/>
    <w:rsid w:val="0083655D"/>
    <w:rsid w:val="00843CEC"/>
    <w:rsid w:val="00844368"/>
    <w:rsid w:val="00844420"/>
    <w:rsid w:val="00847B92"/>
    <w:rsid w:val="0085168E"/>
    <w:rsid w:val="00852B2A"/>
    <w:rsid w:val="00852B61"/>
    <w:rsid w:val="0085500E"/>
    <w:rsid w:val="00856AD0"/>
    <w:rsid w:val="00857348"/>
    <w:rsid w:val="00857F91"/>
    <w:rsid w:val="0086081E"/>
    <w:rsid w:val="00861464"/>
    <w:rsid w:val="00861A5C"/>
    <w:rsid w:val="00866533"/>
    <w:rsid w:val="008672A5"/>
    <w:rsid w:val="008679CD"/>
    <w:rsid w:val="008719F0"/>
    <w:rsid w:val="00872E6C"/>
    <w:rsid w:val="00873159"/>
    <w:rsid w:val="008734F1"/>
    <w:rsid w:val="00876271"/>
    <w:rsid w:val="00877F13"/>
    <w:rsid w:val="00885C9A"/>
    <w:rsid w:val="008862F8"/>
    <w:rsid w:val="008907C8"/>
    <w:rsid w:val="0089195D"/>
    <w:rsid w:val="00891A7A"/>
    <w:rsid w:val="00892B65"/>
    <w:rsid w:val="00893640"/>
    <w:rsid w:val="008A28EA"/>
    <w:rsid w:val="008A5172"/>
    <w:rsid w:val="008A69F9"/>
    <w:rsid w:val="008B0C54"/>
    <w:rsid w:val="008B29A0"/>
    <w:rsid w:val="008B52A8"/>
    <w:rsid w:val="008B5662"/>
    <w:rsid w:val="008B66B6"/>
    <w:rsid w:val="008B696B"/>
    <w:rsid w:val="008B6DFE"/>
    <w:rsid w:val="008B7FC3"/>
    <w:rsid w:val="008C1FD1"/>
    <w:rsid w:val="008C700E"/>
    <w:rsid w:val="008C76F2"/>
    <w:rsid w:val="008D1412"/>
    <w:rsid w:val="008D631C"/>
    <w:rsid w:val="008D6D4E"/>
    <w:rsid w:val="008D7404"/>
    <w:rsid w:val="008E42F0"/>
    <w:rsid w:val="008F1D0A"/>
    <w:rsid w:val="00900E5E"/>
    <w:rsid w:val="00903444"/>
    <w:rsid w:val="0090548A"/>
    <w:rsid w:val="009067DD"/>
    <w:rsid w:val="00911AE4"/>
    <w:rsid w:val="00911DF8"/>
    <w:rsid w:val="00914181"/>
    <w:rsid w:val="00915331"/>
    <w:rsid w:val="00915CB4"/>
    <w:rsid w:val="00920957"/>
    <w:rsid w:val="00921CCC"/>
    <w:rsid w:val="00922643"/>
    <w:rsid w:val="00922BC7"/>
    <w:rsid w:val="00924904"/>
    <w:rsid w:val="009251E2"/>
    <w:rsid w:val="009260C8"/>
    <w:rsid w:val="0092714B"/>
    <w:rsid w:val="009272A1"/>
    <w:rsid w:val="0092785A"/>
    <w:rsid w:val="00932869"/>
    <w:rsid w:val="00933B31"/>
    <w:rsid w:val="00935A37"/>
    <w:rsid w:val="009369CE"/>
    <w:rsid w:val="00941735"/>
    <w:rsid w:val="00941A8E"/>
    <w:rsid w:val="00943099"/>
    <w:rsid w:val="009447D2"/>
    <w:rsid w:val="00951897"/>
    <w:rsid w:val="009536D9"/>
    <w:rsid w:val="00953D8A"/>
    <w:rsid w:val="00954B77"/>
    <w:rsid w:val="00954C21"/>
    <w:rsid w:val="00957A3E"/>
    <w:rsid w:val="00960FDA"/>
    <w:rsid w:val="00961EB8"/>
    <w:rsid w:val="00967411"/>
    <w:rsid w:val="00975A89"/>
    <w:rsid w:val="009777D4"/>
    <w:rsid w:val="00977C69"/>
    <w:rsid w:val="009813EB"/>
    <w:rsid w:val="00981787"/>
    <w:rsid w:val="00982273"/>
    <w:rsid w:val="00983883"/>
    <w:rsid w:val="00983CAF"/>
    <w:rsid w:val="009850F1"/>
    <w:rsid w:val="009854F7"/>
    <w:rsid w:val="00986814"/>
    <w:rsid w:val="00987250"/>
    <w:rsid w:val="00990C5E"/>
    <w:rsid w:val="0099435D"/>
    <w:rsid w:val="009A0AC6"/>
    <w:rsid w:val="009A1931"/>
    <w:rsid w:val="009A214A"/>
    <w:rsid w:val="009A2944"/>
    <w:rsid w:val="009A3E0A"/>
    <w:rsid w:val="009A43B3"/>
    <w:rsid w:val="009A77E2"/>
    <w:rsid w:val="009B0825"/>
    <w:rsid w:val="009B2577"/>
    <w:rsid w:val="009B2697"/>
    <w:rsid w:val="009B2EA5"/>
    <w:rsid w:val="009C1B3D"/>
    <w:rsid w:val="009C48A0"/>
    <w:rsid w:val="009C4FF3"/>
    <w:rsid w:val="009C676D"/>
    <w:rsid w:val="009C6C19"/>
    <w:rsid w:val="009C73D7"/>
    <w:rsid w:val="009D1F5C"/>
    <w:rsid w:val="009D200E"/>
    <w:rsid w:val="009D3177"/>
    <w:rsid w:val="009D661D"/>
    <w:rsid w:val="009D6AFB"/>
    <w:rsid w:val="009E0602"/>
    <w:rsid w:val="009E0B2B"/>
    <w:rsid w:val="009E23FD"/>
    <w:rsid w:val="009E28A5"/>
    <w:rsid w:val="009E62EF"/>
    <w:rsid w:val="009F0305"/>
    <w:rsid w:val="009F23C6"/>
    <w:rsid w:val="009F2B76"/>
    <w:rsid w:val="009F7CCA"/>
    <w:rsid w:val="00A004A5"/>
    <w:rsid w:val="00A018D4"/>
    <w:rsid w:val="00A0190F"/>
    <w:rsid w:val="00A02389"/>
    <w:rsid w:val="00A0343F"/>
    <w:rsid w:val="00A0516D"/>
    <w:rsid w:val="00A063B4"/>
    <w:rsid w:val="00A06FE4"/>
    <w:rsid w:val="00A07D43"/>
    <w:rsid w:val="00A12787"/>
    <w:rsid w:val="00A13E22"/>
    <w:rsid w:val="00A14EF8"/>
    <w:rsid w:val="00A14F63"/>
    <w:rsid w:val="00A160D0"/>
    <w:rsid w:val="00A16A20"/>
    <w:rsid w:val="00A20557"/>
    <w:rsid w:val="00A2304A"/>
    <w:rsid w:val="00A2342E"/>
    <w:rsid w:val="00A2389F"/>
    <w:rsid w:val="00A24302"/>
    <w:rsid w:val="00A2534A"/>
    <w:rsid w:val="00A277A0"/>
    <w:rsid w:val="00A27DF2"/>
    <w:rsid w:val="00A319A4"/>
    <w:rsid w:val="00A32462"/>
    <w:rsid w:val="00A328DD"/>
    <w:rsid w:val="00A34E88"/>
    <w:rsid w:val="00A35484"/>
    <w:rsid w:val="00A3597D"/>
    <w:rsid w:val="00A43417"/>
    <w:rsid w:val="00A44171"/>
    <w:rsid w:val="00A45565"/>
    <w:rsid w:val="00A46798"/>
    <w:rsid w:val="00A4742B"/>
    <w:rsid w:val="00A47870"/>
    <w:rsid w:val="00A5274C"/>
    <w:rsid w:val="00A52F0C"/>
    <w:rsid w:val="00A54DF5"/>
    <w:rsid w:val="00A55199"/>
    <w:rsid w:val="00A56735"/>
    <w:rsid w:val="00A607FE"/>
    <w:rsid w:val="00A61DC5"/>
    <w:rsid w:val="00A6240B"/>
    <w:rsid w:val="00A62742"/>
    <w:rsid w:val="00A62D55"/>
    <w:rsid w:val="00A638F2"/>
    <w:rsid w:val="00A64FE5"/>
    <w:rsid w:val="00A710E8"/>
    <w:rsid w:val="00A73665"/>
    <w:rsid w:val="00A7592A"/>
    <w:rsid w:val="00A7693A"/>
    <w:rsid w:val="00A771C2"/>
    <w:rsid w:val="00A8385E"/>
    <w:rsid w:val="00A9719C"/>
    <w:rsid w:val="00A9751A"/>
    <w:rsid w:val="00AA07D5"/>
    <w:rsid w:val="00AA10E9"/>
    <w:rsid w:val="00AA150A"/>
    <w:rsid w:val="00AA1F51"/>
    <w:rsid w:val="00AA3AEE"/>
    <w:rsid w:val="00AA4E15"/>
    <w:rsid w:val="00AA61F4"/>
    <w:rsid w:val="00AA7CDD"/>
    <w:rsid w:val="00AB01D5"/>
    <w:rsid w:val="00AB286B"/>
    <w:rsid w:val="00AC06B6"/>
    <w:rsid w:val="00AC215F"/>
    <w:rsid w:val="00AC3178"/>
    <w:rsid w:val="00AC6658"/>
    <w:rsid w:val="00AC708E"/>
    <w:rsid w:val="00AC7900"/>
    <w:rsid w:val="00AD1934"/>
    <w:rsid w:val="00AD4503"/>
    <w:rsid w:val="00AD61E5"/>
    <w:rsid w:val="00AD67DD"/>
    <w:rsid w:val="00AD7C91"/>
    <w:rsid w:val="00AE0DB8"/>
    <w:rsid w:val="00AE1EF2"/>
    <w:rsid w:val="00AF2158"/>
    <w:rsid w:val="00AF4019"/>
    <w:rsid w:val="00AF63A0"/>
    <w:rsid w:val="00B00D41"/>
    <w:rsid w:val="00B01449"/>
    <w:rsid w:val="00B02CA5"/>
    <w:rsid w:val="00B034BF"/>
    <w:rsid w:val="00B04BF7"/>
    <w:rsid w:val="00B0652C"/>
    <w:rsid w:val="00B06C85"/>
    <w:rsid w:val="00B06F35"/>
    <w:rsid w:val="00B10880"/>
    <w:rsid w:val="00B13419"/>
    <w:rsid w:val="00B148BA"/>
    <w:rsid w:val="00B16EA5"/>
    <w:rsid w:val="00B17407"/>
    <w:rsid w:val="00B178A4"/>
    <w:rsid w:val="00B218C6"/>
    <w:rsid w:val="00B2385D"/>
    <w:rsid w:val="00B24DBC"/>
    <w:rsid w:val="00B25388"/>
    <w:rsid w:val="00B27920"/>
    <w:rsid w:val="00B327B6"/>
    <w:rsid w:val="00B346E6"/>
    <w:rsid w:val="00B34978"/>
    <w:rsid w:val="00B35CFE"/>
    <w:rsid w:val="00B4359F"/>
    <w:rsid w:val="00B44137"/>
    <w:rsid w:val="00B51583"/>
    <w:rsid w:val="00B5439F"/>
    <w:rsid w:val="00B549F2"/>
    <w:rsid w:val="00B55830"/>
    <w:rsid w:val="00B566E9"/>
    <w:rsid w:val="00B57003"/>
    <w:rsid w:val="00B57707"/>
    <w:rsid w:val="00B60500"/>
    <w:rsid w:val="00B60C5E"/>
    <w:rsid w:val="00B617E6"/>
    <w:rsid w:val="00B6516D"/>
    <w:rsid w:val="00B660EC"/>
    <w:rsid w:val="00B669CF"/>
    <w:rsid w:val="00B67DA4"/>
    <w:rsid w:val="00B71A15"/>
    <w:rsid w:val="00B72088"/>
    <w:rsid w:val="00B74EA7"/>
    <w:rsid w:val="00B75043"/>
    <w:rsid w:val="00B7721D"/>
    <w:rsid w:val="00B80BB2"/>
    <w:rsid w:val="00B82037"/>
    <w:rsid w:val="00B8496A"/>
    <w:rsid w:val="00B84976"/>
    <w:rsid w:val="00B84BB7"/>
    <w:rsid w:val="00B85C63"/>
    <w:rsid w:val="00B8630A"/>
    <w:rsid w:val="00B86462"/>
    <w:rsid w:val="00B87CE3"/>
    <w:rsid w:val="00B87E23"/>
    <w:rsid w:val="00B902B3"/>
    <w:rsid w:val="00B904BE"/>
    <w:rsid w:val="00B90FBB"/>
    <w:rsid w:val="00B96F5D"/>
    <w:rsid w:val="00B97C88"/>
    <w:rsid w:val="00BA01B1"/>
    <w:rsid w:val="00BA05BA"/>
    <w:rsid w:val="00BA2771"/>
    <w:rsid w:val="00BA3107"/>
    <w:rsid w:val="00BA3F96"/>
    <w:rsid w:val="00BB0B3B"/>
    <w:rsid w:val="00BB1AE2"/>
    <w:rsid w:val="00BB2395"/>
    <w:rsid w:val="00BB2C99"/>
    <w:rsid w:val="00BB3519"/>
    <w:rsid w:val="00BB3C97"/>
    <w:rsid w:val="00BB51F6"/>
    <w:rsid w:val="00BB6D45"/>
    <w:rsid w:val="00BC1F2F"/>
    <w:rsid w:val="00BC23C9"/>
    <w:rsid w:val="00BC34E9"/>
    <w:rsid w:val="00BC3D26"/>
    <w:rsid w:val="00BC5487"/>
    <w:rsid w:val="00BC719E"/>
    <w:rsid w:val="00BD123F"/>
    <w:rsid w:val="00BD22D4"/>
    <w:rsid w:val="00BD2850"/>
    <w:rsid w:val="00BD5EDC"/>
    <w:rsid w:val="00BD684F"/>
    <w:rsid w:val="00BD7BA7"/>
    <w:rsid w:val="00BE06C5"/>
    <w:rsid w:val="00BE566D"/>
    <w:rsid w:val="00BE59AC"/>
    <w:rsid w:val="00BE6171"/>
    <w:rsid w:val="00BF0858"/>
    <w:rsid w:val="00BF193B"/>
    <w:rsid w:val="00BF1BA3"/>
    <w:rsid w:val="00BF1DF3"/>
    <w:rsid w:val="00BF24E4"/>
    <w:rsid w:val="00BF3487"/>
    <w:rsid w:val="00BF6954"/>
    <w:rsid w:val="00BF7168"/>
    <w:rsid w:val="00BF726E"/>
    <w:rsid w:val="00C0012F"/>
    <w:rsid w:val="00C0056F"/>
    <w:rsid w:val="00C01407"/>
    <w:rsid w:val="00C01A57"/>
    <w:rsid w:val="00C0260C"/>
    <w:rsid w:val="00C073CF"/>
    <w:rsid w:val="00C10742"/>
    <w:rsid w:val="00C12E0C"/>
    <w:rsid w:val="00C13EFC"/>
    <w:rsid w:val="00C15848"/>
    <w:rsid w:val="00C15CC2"/>
    <w:rsid w:val="00C20425"/>
    <w:rsid w:val="00C206CC"/>
    <w:rsid w:val="00C22901"/>
    <w:rsid w:val="00C246D5"/>
    <w:rsid w:val="00C26E1C"/>
    <w:rsid w:val="00C27B98"/>
    <w:rsid w:val="00C30C36"/>
    <w:rsid w:val="00C34599"/>
    <w:rsid w:val="00C346A5"/>
    <w:rsid w:val="00C34873"/>
    <w:rsid w:val="00C3560C"/>
    <w:rsid w:val="00C376C7"/>
    <w:rsid w:val="00C41461"/>
    <w:rsid w:val="00C42EE6"/>
    <w:rsid w:val="00C47AB9"/>
    <w:rsid w:val="00C47BA9"/>
    <w:rsid w:val="00C53715"/>
    <w:rsid w:val="00C537D3"/>
    <w:rsid w:val="00C60F34"/>
    <w:rsid w:val="00C66088"/>
    <w:rsid w:val="00C66438"/>
    <w:rsid w:val="00C70228"/>
    <w:rsid w:val="00C70959"/>
    <w:rsid w:val="00C72010"/>
    <w:rsid w:val="00C72F6C"/>
    <w:rsid w:val="00C74D62"/>
    <w:rsid w:val="00C75172"/>
    <w:rsid w:val="00C7545B"/>
    <w:rsid w:val="00C75988"/>
    <w:rsid w:val="00C76549"/>
    <w:rsid w:val="00C8217D"/>
    <w:rsid w:val="00C85B5E"/>
    <w:rsid w:val="00C86EB4"/>
    <w:rsid w:val="00C904BB"/>
    <w:rsid w:val="00C9214F"/>
    <w:rsid w:val="00C93DF9"/>
    <w:rsid w:val="00CA1B46"/>
    <w:rsid w:val="00CA25C3"/>
    <w:rsid w:val="00CA3323"/>
    <w:rsid w:val="00CA3899"/>
    <w:rsid w:val="00CA3DAF"/>
    <w:rsid w:val="00CA3F89"/>
    <w:rsid w:val="00CA56DC"/>
    <w:rsid w:val="00CA61C6"/>
    <w:rsid w:val="00CB10A1"/>
    <w:rsid w:val="00CB4D9A"/>
    <w:rsid w:val="00CB76BB"/>
    <w:rsid w:val="00CB7AE2"/>
    <w:rsid w:val="00CB7CC3"/>
    <w:rsid w:val="00CC172C"/>
    <w:rsid w:val="00CC19DB"/>
    <w:rsid w:val="00CC601C"/>
    <w:rsid w:val="00CC63EC"/>
    <w:rsid w:val="00CC7772"/>
    <w:rsid w:val="00CC7E04"/>
    <w:rsid w:val="00CD113F"/>
    <w:rsid w:val="00CD11FF"/>
    <w:rsid w:val="00CD1A60"/>
    <w:rsid w:val="00CD2843"/>
    <w:rsid w:val="00CD3E3A"/>
    <w:rsid w:val="00CD5B3D"/>
    <w:rsid w:val="00CD5B76"/>
    <w:rsid w:val="00CD68BB"/>
    <w:rsid w:val="00CD7AE7"/>
    <w:rsid w:val="00CE1146"/>
    <w:rsid w:val="00CE16C9"/>
    <w:rsid w:val="00CE17E4"/>
    <w:rsid w:val="00CE1AB8"/>
    <w:rsid w:val="00CE1F9B"/>
    <w:rsid w:val="00CE1FD9"/>
    <w:rsid w:val="00CE35D1"/>
    <w:rsid w:val="00CE3A78"/>
    <w:rsid w:val="00CE4EDB"/>
    <w:rsid w:val="00CE53AC"/>
    <w:rsid w:val="00CE744E"/>
    <w:rsid w:val="00CE7492"/>
    <w:rsid w:val="00CE7FC9"/>
    <w:rsid w:val="00CF2929"/>
    <w:rsid w:val="00CF32CC"/>
    <w:rsid w:val="00CF4CC4"/>
    <w:rsid w:val="00CF5B7A"/>
    <w:rsid w:val="00CF7BD7"/>
    <w:rsid w:val="00D016B0"/>
    <w:rsid w:val="00D03954"/>
    <w:rsid w:val="00D12397"/>
    <w:rsid w:val="00D152C0"/>
    <w:rsid w:val="00D1769A"/>
    <w:rsid w:val="00D17D71"/>
    <w:rsid w:val="00D214E4"/>
    <w:rsid w:val="00D23560"/>
    <w:rsid w:val="00D329BE"/>
    <w:rsid w:val="00D32A8A"/>
    <w:rsid w:val="00D3664C"/>
    <w:rsid w:val="00D3776B"/>
    <w:rsid w:val="00D40D9D"/>
    <w:rsid w:val="00D441A2"/>
    <w:rsid w:val="00D50421"/>
    <w:rsid w:val="00D53A92"/>
    <w:rsid w:val="00D603B9"/>
    <w:rsid w:val="00D64CF8"/>
    <w:rsid w:val="00D64F5F"/>
    <w:rsid w:val="00D65C9B"/>
    <w:rsid w:val="00D67187"/>
    <w:rsid w:val="00D710FD"/>
    <w:rsid w:val="00D7182E"/>
    <w:rsid w:val="00D721BF"/>
    <w:rsid w:val="00D741C4"/>
    <w:rsid w:val="00D74453"/>
    <w:rsid w:val="00D75E21"/>
    <w:rsid w:val="00D775AF"/>
    <w:rsid w:val="00D77D65"/>
    <w:rsid w:val="00D77E14"/>
    <w:rsid w:val="00D846FE"/>
    <w:rsid w:val="00D85B6C"/>
    <w:rsid w:val="00D868E1"/>
    <w:rsid w:val="00D87F19"/>
    <w:rsid w:val="00D925E4"/>
    <w:rsid w:val="00D92B5E"/>
    <w:rsid w:val="00D93C1A"/>
    <w:rsid w:val="00D94309"/>
    <w:rsid w:val="00D95ECE"/>
    <w:rsid w:val="00D96C44"/>
    <w:rsid w:val="00D96E01"/>
    <w:rsid w:val="00D96E24"/>
    <w:rsid w:val="00D96EEB"/>
    <w:rsid w:val="00D97945"/>
    <w:rsid w:val="00DA0287"/>
    <w:rsid w:val="00DA0E60"/>
    <w:rsid w:val="00DA2545"/>
    <w:rsid w:val="00DB08D1"/>
    <w:rsid w:val="00DB2AF8"/>
    <w:rsid w:val="00DB3320"/>
    <w:rsid w:val="00DB54B4"/>
    <w:rsid w:val="00DB61C1"/>
    <w:rsid w:val="00DB6D96"/>
    <w:rsid w:val="00DB7C53"/>
    <w:rsid w:val="00DC0A2D"/>
    <w:rsid w:val="00DC37C5"/>
    <w:rsid w:val="00DC49FC"/>
    <w:rsid w:val="00DC570D"/>
    <w:rsid w:val="00DC7364"/>
    <w:rsid w:val="00DD3A86"/>
    <w:rsid w:val="00DD4560"/>
    <w:rsid w:val="00DD543C"/>
    <w:rsid w:val="00DE2630"/>
    <w:rsid w:val="00DE28E8"/>
    <w:rsid w:val="00DE59ED"/>
    <w:rsid w:val="00DF3FAB"/>
    <w:rsid w:val="00DF5915"/>
    <w:rsid w:val="00DF5C37"/>
    <w:rsid w:val="00DF5EC0"/>
    <w:rsid w:val="00DF774A"/>
    <w:rsid w:val="00DF7DC7"/>
    <w:rsid w:val="00E000EC"/>
    <w:rsid w:val="00E01481"/>
    <w:rsid w:val="00E04518"/>
    <w:rsid w:val="00E076D9"/>
    <w:rsid w:val="00E07F1E"/>
    <w:rsid w:val="00E11CED"/>
    <w:rsid w:val="00E12688"/>
    <w:rsid w:val="00E13236"/>
    <w:rsid w:val="00E13E76"/>
    <w:rsid w:val="00E144D1"/>
    <w:rsid w:val="00E1570A"/>
    <w:rsid w:val="00E158D6"/>
    <w:rsid w:val="00E15E90"/>
    <w:rsid w:val="00E16949"/>
    <w:rsid w:val="00E16DCD"/>
    <w:rsid w:val="00E16F4F"/>
    <w:rsid w:val="00E17920"/>
    <w:rsid w:val="00E179F5"/>
    <w:rsid w:val="00E17F42"/>
    <w:rsid w:val="00E20A3F"/>
    <w:rsid w:val="00E21127"/>
    <w:rsid w:val="00E25CDA"/>
    <w:rsid w:val="00E34F3E"/>
    <w:rsid w:val="00E35C56"/>
    <w:rsid w:val="00E3733F"/>
    <w:rsid w:val="00E403FD"/>
    <w:rsid w:val="00E41F42"/>
    <w:rsid w:val="00E53908"/>
    <w:rsid w:val="00E603EC"/>
    <w:rsid w:val="00E60AA4"/>
    <w:rsid w:val="00E624C2"/>
    <w:rsid w:val="00E64708"/>
    <w:rsid w:val="00E65C16"/>
    <w:rsid w:val="00E65C25"/>
    <w:rsid w:val="00E66E77"/>
    <w:rsid w:val="00E70167"/>
    <w:rsid w:val="00E70B5F"/>
    <w:rsid w:val="00E71203"/>
    <w:rsid w:val="00E71619"/>
    <w:rsid w:val="00E7351B"/>
    <w:rsid w:val="00E73CD7"/>
    <w:rsid w:val="00E74DEE"/>
    <w:rsid w:val="00E75086"/>
    <w:rsid w:val="00E773FE"/>
    <w:rsid w:val="00E836A8"/>
    <w:rsid w:val="00E83C0C"/>
    <w:rsid w:val="00E85CCF"/>
    <w:rsid w:val="00E877CA"/>
    <w:rsid w:val="00E9077A"/>
    <w:rsid w:val="00E927C3"/>
    <w:rsid w:val="00E92B75"/>
    <w:rsid w:val="00E94676"/>
    <w:rsid w:val="00E94C44"/>
    <w:rsid w:val="00E95393"/>
    <w:rsid w:val="00E95BC8"/>
    <w:rsid w:val="00E967D4"/>
    <w:rsid w:val="00E976F3"/>
    <w:rsid w:val="00EA003A"/>
    <w:rsid w:val="00EA06CE"/>
    <w:rsid w:val="00EA0764"/>
    <w:rsid w:val="00EA08BF"/>
    <w:rsid w:val="00EA0FCB"/>
    <w:rsid w:val="00EA1248"/>
    <w:rsid w:val="00EA28A4"/>
    <w:rsid w:val="00EA30D3"/>
    <w:rsid w:val="00EA39F5"/>
    <w:rsid w:val="00EA40DA"/>
    <w:rsid w:val="00EA58AF"/>
    <w:rsid w:val="00EA65BE"/>
    <w:rsid w:val="00EA69A8"/>
    <w:rsid w:val="00EB092F"/>
    <w:rsid w:val="00EB3DA0"/>
    <w:rsid w:val="00EB4A6C"/>
    <w:rsid w:val="00EB5B4D"/>
    <w:rsid w:val="00EB5FBC"/>
    <w:rsid w:val="00EB60DF"/>
    <w:rsid w:val="00EB6A5B"/>
    <w:rsid w:val="00EC2728"/>
    <w:rsid w:val="00EC3008"/>
    <w:rsid w:val="00EC376A"/>
    <w:rsid w:val="00EC3F0B"/>
    <w:rsid w:val="00EC540F"/>
    <w:rsid w:val="00EC5D0C"/>
    <w:rsid w:val="00EC6E74"/>
    <w:rsid w:val="00EC799A"/>
    <w:rsid w:val="00ED35F3"/>
    <w:rsid w:val="00ED76DD"/>
    <w:rsid w:val="00EE04A0"/>
    <w:rsid w:val="00EE15A7"/>
    <w:rsid w:val="00EE38D6"/>
    <w:rsid w:val="00EE3A54"/>
    <w:rsid w:val="00EE5162"/>
    <w:rsid w:val="00EE5242"/>
    <w:rsid w:val="00EE5303"/>
    <w:rsid w:val="00EE7CFB"/>
    <w:rsid w:val="00EF1E85"/>
    <w:rsid w:val="00EF21F3"/>
    <w:rsid w:val="00EF2679"/>
    <w:rsid w:val="00EF470A"/>
    <w:rsid w:val="00EF4D40"/>
    <w:rsid w:val="00EF5F1D"/>
    <w:rsid w:val="00F0305D"/>
    <w:rsid w:val="00F03798"/>
    <w:rsid w:val="00F055E1"/>
    <w:rsid w:val="00F10639"/>
    <w:rsid w:val="00F1160E"/>
    <w:rsid w:val="00F13013"/>
    <w:rsid w:val="00F14503"/>
    <w:rsid w:val="00F15263"/>
    <w:rsid w:val="00F15B57"/>
    <w:rsid w:val="00F17CCC"/>
    <w:rsid w:val="00F20066"/>
    <w:rsid w:val="00F2134F"/>
    <w:rsid w:val="00F235DA"/>
    <w:rsid w:val="00F2514E"/>
    <w:rsid w:val="00F26218"/>
    <w:rsid w:val="00F2741D"/>
    <w:rsid w:val="00F27E14"/>
    <w:rsid w:val="00F3271D"/>
    <w:rsid w:val="00F3716D"/>
    <w:rsid w:val="00F40C4C"/>
    <w:rsid w:val="00F41FC0"/>
    <w:rsid w:val="00F43A58"/>
    <w:rsid w:val="00F4524F"/>
    <w:rsid w:val="00F509E6"/>
    <w:rsid w:val="00F5483D"/>
    <w:rsid w:val="00F54DD1"/>
    <w:rsid w:val="00F57D85"/>
    <w:rsid w:val="00F60357"/>
    <w:rsid w:val="00F61902"/>
    <w:rsid w:val="00F6237B"/>
    <w:rsid w:val="00F625F5"/>
    <w:rsid w:val="00F628D1"/>
    <w:rsid w:val="00F62EAD"/>
    <w:rsid w:val="00F63C3C"/>
    <w:rsid w:val="00F65F6E"/>
    <w:rsid w:val="00F67923"/>
    <w:rsid w:val="00F71211"/>
    <w:rsid w:val="00F71AD7"/>
    <w:rsid w:val="00F72197"/>
    <w:rsid w:val="00F724B3"/>
    <w:rsid w:val="00F77AF5"/>
    <w:rsid w:val="00F81606"/>
    <w:rsid w:val="00F82569"/>
    <w:rsid w:val="00F8330B"/>
    <w:rsid w:val="00F83745"/>
    <w:rsid w:val="00F83C32"/>
    <w:rsid w:val="00F83CC1"/>
    <w:rsid w:val="00F83EF3"/>
    <w:rsid w:val="00F84D45"/>
    <w:rsid w:val="00F84E3D"/>
    <w:rsid w:val="00F90409"/>
    <w:rsid w:val="00F90C49"/>
    <w:rsid w:val="00F92621"/>
    <w:rsid w:val="00F928DD"/>
    <w:rsid w:val="00F958F5"/>
    <w:rsid w:val="00FA1738"/>
    <w:rsid w:val="00FA22CA"/>
    <w:rsid w:val="00FA39A4"/>
    <w:rsid w:val="00FA4580"/>
    <w:rsid w:val="00FA506D"/>
    <w:rsid w:val="00FB06E8"/>
    <w:rsid w:val="00FB2436"/>
    <w:rsid w:val="00FB3663"/>
    <w:rsid w:val="00FB45FC"/>
    <w:rsid w:val="00FB5333"/>
    <w:rsid w:val="00FB5A43"/>
    <w:rsid w:val="00FB5C0D"/>
    <w:rsid w:val="00FC0C2A"/>
    <w:rsid w:val="00FC106B"/>
    <w:rsid w:val="00FC1AE1"/>
    <w:rsid w:val="00FC1EA8"/>
    <w:rsid w:val="00FC26C4"/>
    <w:rsid w:val="00FC31F5"/>
    <w:rsid w:val="00FC3C51"/>
    <w:rsid w:val="00FC4A2D"/>
    <w:rsid w:val="00FC7149"/>
    <w:rsid w:val="00FD0487"/>
    <w:rsid w:val="00FD0C48"/>
    <w:rsid w:val="00FD1AFA"/>
    <w:rsid w:val="00FD2F63"/>
    <w:rsid w:val="00FD3BDA"/>
    <w:rsid w:val="00FD4C99"/>
    <w:rsid w:val="00FD539A"/>
    <w:rsid w:val="00FD63DA"/>
    <w:rsid w:val="00FD76B2"/>
    <w:rsid w:val="00FD7C05"/>
    <w:rsid w:val="00FD7C66"/>
    <w:rsid w:val="00FE12E9"/>
    <w:rsid w:val="00FE3A54"/>
    <w:rsid w:val="00FE62B9"/>
    <w:rsid w:val="00FE72C6"/>
    <w:rsid w:val="00FE7DDE"/>
    <w:rsid w:val="00FF0DC6"/>
    <w:rsid w:val="00FF37FE"/>
    <w:rsid w:val="00FF3A29"/>
    <w:rsid w:val="00FF5999"/>
    <w:rsid w:val="00FF7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AE80FBD"/>
  <w15:docId w15:val="{5A995EFC-8ECA-403F-8200-3B93ACACA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B07E3"/>
    <w:rPr>
      <w:lang w:val="kl-GL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990C5E"/>
    <w:pPr>
      <w:keepNext/>
      <w:keepLines/>
      <w:spacing w:before="320" w:after="0" w:line="240" w:lineRule="auto"/>
      <w:outlineLvl w:val="0"/>
    </w:pPr>
    <w:rPr>
      <w:rFonts w:ascii="Arial" w:eastAsiaTheme="majorEastAsia" w:hAnsi="Arial" w:cs="Arial"/>
      <w:b/>
      <w:sz w:val="28"/>
      <w:szCs w:val="28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2B07E3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2B07E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2B07E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2B07E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2B07E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2B07E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color w:val="244061" w:themeColor="accent1" w:themeShade="80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2B07E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2B07E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color w:val="984806" w:themeColor="accent6" w:themeShade="80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rsid w:val="00AA61F4"/>
    <w:pPr>
      <w:spacing w:line="28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verskrift">
    <w:name w:val="TOC Heading"/>
    <w:basedOn w:val="Overskrift1"/>
    <w:next w:val="Normal"/>
    <w:uiPriority w:val="39"/>
    <w:unhideWhenUsed/>
    <w:qFormat/>
    <w:rsid w:val="002B07E3"/>
    <w:pPr>
      <w:outlineLvl w:val="9"/>
    </w:pPr>
  </w:style>
  <w:style w:type="paragraph" w:customStyle="1" w:styleId="Mellemrubrik">
    <w:name w:val="Mellemrubrik"/>
    <w:basedOn w:val="Normal"/>
    <w:rsid w:val="00182FF2"/>
    <w:rPr>
      <w:b/>
    </w:rPr>
  </w:style>
  <w:style w:type="paragraph" w:styleId="Sidehoved">
    <w:name w:val="header"/>
    <w:basedOn w:val="Normal"/>
    <w:link w:val="SidehovedTegn"/>
    <w:rsid w:val="005703D9"/>
    <w:pPr>
      <w:tabs>
        <w:tab w:val="center" w:pos="4320"/>
        <w:tab w:val="right" w:pos="8640"/>
      </w:tabs>
      <w:spacing w:line="200" w:lineRule="atLeast"/>
    </w:pPr>
    <w:rPr>
      <w:sz w:val="14"/>
    </w:rPr>
  </w:style>
  <w:style w:type="character" w:customStyle="1" w:styleId="SidehovedTegn">
    <w:name w:val="Sidehoved Tegn"/>
    <w:link w:val="Sidehoved"/>
    <w:rsid w:val="00E16DCD"/>
    <w:rPr>
      <w:rFonts w:ascii="Arial" w:hAnsi="Arial"/>
      <w:sz w:val="14"/>
      <w:szCs w:val="24"/>
      <w:lang w:eastAsia="en-US"/>
    </w:rPr>
  </w:style>
  <w:style w:type="paragraph" w:styleId="Sidefod">
    <w:name w:val="footer"/>
    <w:basedOn w:val="Normal"/>
    <w:rsid w:val="00F83745"/>
    <w:pPr>
      <w:tabs>
        <w:tab w:val="center" w:pos="4320"/>
        <w:tab w:val="right" w:pos="8640"/>
      </w:tabs>
      <w:spacing w:line="200" w:lineRule="atLeast"/>
      <w:jc w:val="right"/>
    </w:pPr>
    <w:rPr>
      <w:sz w:val="14"/>
    </w:rPr>
  </w:style>
  <w:style w:type="paragraph" w:customStyle="1" w:styleId="Headerbold">
    <w:name w:val="Header bold"/>
    <w:basedOn w:val="Sidehoved"/>
    <w:next w:val="Sidehoved"/>
    <w:rsid w:val="005703D9"/>
    <w:pPr>
      <w:tabs>
        <w:tab w:val="clear" w:pos="4320"/>
      </w:tabs>
    </w:pPr>
    <w:rPr>
      <w:b/>
    </w:rPr>
  </w:style>
  <w:style w:type="paragraph" w:customStyle="1" w:styleId="Lille">
    <w:name w:val="Lille"/>
    <w:basedOn w:val="Normal"/>
    <w:link w:val="LilleTegn"/>
    <w:rsid w:val="00CE35D1"/>
    <w:pPr>
      <w:spacing w:line="200" w:lineRule="atLeast"/>
      <w:jc w:val="right"/>
    </w:pPr>
    <w:rPr>
      <w:sz w:val="14"/>
    </w:rPr>
  </w:style>
  <w:style w:type="character" w:customStyle="1" w:styleId="LilleTegn">
    <w:name w:val="Lille Tegn"/>
    <w:link w:val="Lille"/>
    <w:rsid w:val="00E16DCD"/>
    <w:rPr>
      <w:rFonts w:ascii="Arial" w:hAnsi="Arial"/>
      <w:sz w:val="14"/>
      <w:szCs w:val="24"/>
      <w:lang w:eastAsia="en-US"/>
    </w:rPr>
  </w:style>
  <w:style w:type="character" w:styleId="Sidetal">
    <w:name w:val="page number"/>
    <w:rsid w:val="00F83745"/>
    <w:rPr>
      <w:rFonts w:ascii="Arial" w:hAnsi="Arial"/>
      <w:sz w:val="14"/>
    </w:rPr>
  </w:style>
  <w:style w:type="paragraph" w:customStyle="1" w:styleId="Lillev">
    <w:name w:val="Lille v"/>
    <w:basedOn w:val="Sidehoved"/>
    <w:link w:val="Lille1Tegn"/>
    <w:qFormat/>
    <w:rsid w:val="00E16DCD"/>
    <w:pPr>
      <w:tabs>
        <w:tab w:val="clear" w:pos="4320"/>
        <w:tab w:val="clear" w:pos="8640"/>
      </w:tabs>
      <w:ind w:right="3289"/>
    </w:pPr>
  </w:style>
  <w:style w:type="paragraph" w:customStyle="1" w:styleId="Lilleh">
    <w:name w:val="Lille h"/>
    <w:basedOn w:val="Lille"/>
    <w:link w:val="LillehTegn"/>
    <w:rsid w:val="00E16DCD"/>
    <w:pPr>
      <w:framePr w:w="1985" w:h="3493" w:hRule="exact" w:hSpace="181" w:wrap="notBeside" w:vAnchor="page" w:hAnchor="page" w:x="9317" w:y="4846" w:anchorLock="1"/>
    </w:pPr>
  </w:style>
  <w:style w:type="character" w:customStyle="1" w:styleId="LillehTegn">
    <w:name w:val="Lille h Tegn"/>
    <w:link w:val="Lilleh"/>
    <w:rsid w:val="00E16DCD"/>
    <w:rPr>
      <w:rFonts w:ascii="Arial" w:hAnsi="Arial"/>
      <w:sz w:val="14"/>
      <w:szCs w:val="24"/>
      <w:lang w:eastAsia="en-US"/>
    </w:rPr>
  </w:style>
  <w:style w:type="character" w:customStyle="1" w:styleId="Lille1Tegn">
    <w:name w:val="Lille 1 Tegn"/>
    <w:link w:val="Lillev"/>
    <w:rsid w:val="00E16DCD"/>
    <w:rPr>
      <w:rFonts w:ascii="Arial" w:hAnsi="Arial"/>
      <w:sz w:val="14"/>
      <w:szCs w:val="24"/>
      <w:lang w:eastAsia="en-US"/>
    </w:rPr>
  </w:style>
  <w:style w:type="paragraph" w:customStyle="1" w:styleId="Lillefed">
    <w:name w:val="Lille fed"/>
    <w:basedOn w:val="Sidehoved"/>
    <w:link w:val="LillefedTegn"/>
    <w:rsid w:val="007342C2"/>
    <w:pPr>
      <w:tabs>
        <w:tab w:val="clear" w:pos="4320"/>
        <w:tab w:val="clear" w:pos="8640"/>
      </w:tabs>
      <w:ind w:right="3289"/>
    </w:pPr>
    <w:rPr>
      <w:b/>
    </w:rPr>
  </w:style>
  <w:style w:type="character" w:customStyle="1" w:styleId="LillefedTegn">
    <w:name w:val="Lille fed Tegn"/>
    <w:link w:val="Lillefed"/>
    <w:rsid w:val="007342C2"/>
    <w:rPr>
      <w:rFonts w:ascii="Arial" w:hAnsi="Arial"/>
      <w:b/>
      <w:sz w:val="14"/>
      <w:szCs w:val="24"/>
      <w:lang w:val="da-DK" w:eastAsia="en-US" w:bidi="ar-SA"/>
    </w:rPr>
  </w:style>
  <w:style w:type="character" w:styleId="Hyperlink">
    <w:name w:val="Hyperlink"/>
    <w:uiPriority w:val="99"/>
    <w:rsid w:val="00632318"/>
    <w:rPr>
      <w:color w:val="0000FF"/>
      <w:u w:val="single"/>
    </w:rPr>
  </w:style>
  <w:style w:type="paragraph" w:styleId="Ingenafstand">
    <w:name w:val="No Spacing"/>
    <w:link w:val="IngenafstandTegn"/>
    <w:uiPriority w:val="1"/>
    <w:qFormat/>
    <w:rsid w:val="002B07E3"/>
    <w:pPr>
      <w:spacing w:after="0" w:line="240" w:lineRule="auto"/>
    </w:pPr>
  </w:style>
  <w:style w:type="character" w:customStyle="1" w:styleId="IngenafstandTegn">
    <w:name w:val="Ingen afstand Tegn"/>
    <w:link w:val="Ingenafstand"/>
    <w:uiPriority w:val="1"/>
    <w:rsid w:val="0029041A"/>
  </w:style>
  <w:style w:type="paragraph" w:styleId="Indholdsfortegnelse1">
    <w:name w:val="toc 1"/>
    <w:basedOn w:val="Normal"/>
    <w:next w:val="Normal"/>
    <w:autoRedefine/>
    <w:uiPriority w:val="39"/>
    <w:unhideWhenUsed/>
    <w:qFormat/>
    <w:rsid w:val="00E16F4F"/>
  </w:style>
  <w:style w:type="paragraph" w:styleId="NormalWeb">
    <w:name w:val="Normal (Web)"/>
    <w:basedOn w:val="Normal"/>
    <w:uiPriority w:val="99"/>
    <w:semiHidden/>
    <w:unhideWhenUsed/>
    <w:rsid w:val="00F63C3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paragraph" w:customStyle="1" w:styleId="bodytext">
    <w:name w:val="bodytext"/>
    <w:basedOn w:val="Normal"/>
    <w:rsid w:val="00F63C3C"/>
    <w:pPr>
      <w:spacing w:before="100" w:beforeAutospacing="1" w:after="100" w:afterAutospacing="1" w:line="240" w:lineRule="auto"/>
    </w:pPr>
    <w:rPr>
      <w:rFonts w:ascii="Times New Roman" w:hAnsi="Times New Roman"/>
    </w:rPr>
  </w:style>
  <w:style w:type="character" w:styleId="Fremhv">
    <w:name w:val="Emphasis"/>
    <w:basedOn w:val="Standardskrifttypeiafsnit"/>
    <w:uiPriority w:val="20"/>
    <w:qFormat/>
    <w:rsid w:val="002B07E3"/>
    <w:rPr>
      <w:i/>
      <w:iCs/>
    </w:rPr>
  </w:style>
  <w:style w:type="paragraph" w:styleId="Listeafsnit">
    <w:name w:val="List Paragraph"/>
    <w:basedOn w:val="Normal"/>
    <w:uiPriority w:val="34"/>
    <w:qFormat/>
    <w:rsid w:val="006F6EA3"/>
    <w:pPr>
      <w:ind w:left="720"/>
      <w:contextualSpacing/>
    </w:pPr>
  </w:style>
  <w:style w:type="paragraph" w:styleId="Indholdsfortegnelse2">
    <w:name w:val="toc 2"/>
    <w:basedOn w:val="Normal"/>
    <w:next w:val="Normal"/>
    <w:autoRedefine/>
    <w:uiPriority w:val="39"/>
    <w:unhideWhenUsed/>
    <w:qFormat/>
    <w:rsid w:val="007F2885"/>
    <w:pPr>
      <w:ind w:left="200"/>
    </w:pPr>
  </w:style>
  <w:style w:type="paragraph" w:styleId="Fodnotetekst">
    <w:name w:val="footnote text"/>
    <w:basedOn w:val="Normal"/>
    <w:link w:val="FodnotetekstTegn"/>
    <w:unhideWhenUsed/>
    <w:rsid w:val="00EA30D3"/>
    <w:rPr>
      <w:szCs w:val="20"/>
    </w:rPr>
  </w:style>
  <w:style w:type="character" w:customStyle="1" w:styleId="FodnotetekstTegn">
    <w:name w:val="Fodnotetekst Tegn"/>
    <w:link w:val="Fodnotetekst"/>
    <w:rsid w:val="00EA30D3"/>
    <w:rPr>
      <w:rFonts w:ascii="Arial" w:hAnsi="Arial"/>
      <w:lang w:eastAsia="en-US"/>
    </w:rPr>
  </w:style>
  <w:style w:type="character" w:styleId="Fodnotehenvisning">
    <w:name w:val="footnote reference"/>
    <w:semiHidden/>
    <w:unhideWhenUsed/>
    <w:rsid w:val="00EA30D3"/>
    <w:rPr>
      <w:vertAlign w:val="superscript"/>
    </w:rPr>
  </w:style>
  <w:style w:type="paragraph" w:customStyle="1" w:styleId="Default">
    <w:name w:val="Default"/>
    <w:rsid w:val="003867A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Indholdsfortegnelse3">
    <w:name w:val="toc 3"/>
    <w:basedOn w:val="Normal"/>
    <w:next w:val="Normal"/>
    <w:autoRedefine/>
    <w:uiPriority w:val="39"/>
    <w:unhideWhenUsed/>
    <w:qFormat/>
    <w:rsid w:val="003867A5"/>
    <w:pPr>
      <w:ind w:left="400"/>
    </w:pPr>
  </w:style>
  <w:style w:type="character" w:styleId="Kommentarhenvisning">
    <w:name w:val="annotation reference"/>
    <w:semiHidden/>
    <w:unhideWhenUsed/>
    <w:rsid w:val="00A607FE"/>
    <w:rPr>
      <w:sz w:val="16"/>
      <w:szCs w:val="16"/>
    </w:rPr>
  </w:style>
  <w:style w:type="paragraph" w:styleId="Kommentartekst">
    <w:name w:val="annotation text"/>
    <w:basedOn w:val="Normal"/>
    <w:link w:val="KommentartekstTegn"/>
    <w:unhideWhenUsed/>
    <w:rsid w:val="00A607FE"/>
    <w:rPr>
      <w:szCs w:val="20"/>
    </w:rPr>
  </w:style>
  <w:style w:type="character" w:customStyle="1" w:styleId="KommentartekstTegn">
    <w:name w:val="Kommentartekst Tegn"/>
    <w:link w:val="Kommentartekst"/>
    <w:rsid w:val="00A607FE"/>
    <w:rPr>
      <w:rFonts w:ascii="Arial" w:hAnsi="Arial"/>
      <w:lang w:eastAsia="en-US"/>
    </w:rPr>
  </w:style>
  <w:style w:type="paragraph" w:styleId="Kommentaremne">
    <w:name w:val="annotation subject"/>
    <w:basedOn w:val="Kommentartekst"/>
    <w:next w:val="Kommentartekst"/>
    <w:link w:val="KommentaremneTegn"/>
    <w:semiHidden/>
    <w:unhideWhenUsed/>
    <w:rsid w:val="00A607FE"/>
    <w:rPr>
      <w:b/>
      <w:bCs/>
    </w:rPr>
  </w:style>
  <w:style w:type="character" w:customStyle="1" w:styleId="KommentaremneTegn">
    <w:name w:val="Kommentaremne Tegn"/>
    <w:link w:val="Kommentaremne"/>
    <w:semiHidden/>
    <w:rsid w:val="00A607FE"/>
    <w:rPr>
      <w:rFonts w:ascii="Arial" w:hAnsi="Arial"/>
      <w:b/>
      <w:bCs/>
      <w:lang w:eastAsia="en-US"/>
    </w:rPr>
  </w:style>
  <w:style w:type="paragraph" w:styleId="Markeringsbobletekst">
    <w:name w:val="Balloon Text"/>
    <w:basedOn w:val="Normal"/>
    <w:link w:val="MarkeringsbobletekstTegn"/>
    <w:semiHidden/>
    <w:unhideWhenUsed/>
    <w:rsid w:val="00A607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link w:val="Markeringsbobletekst"/>
    <w:semiHidden/>
    <w:rsid w:val="00A607FE"/>
    <w:rPr>
      <w:rFonts w:ascii="Segoe UI" w:hAnsi="Segoe UI" w:cs="Segoe UI"/>
      <w:sz w:val="18"/>
      <w:szCs w:val="18"/>
      <w:lang w:eastAsia="en-US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990C5E"/>
    <w:rPr>
      <w:rFonts w:ascii="Arial" w:eastAsiaTheme="majorEastAsia" w:hAnsi="Arial" w:cs="Arial"/>
      <w:b/>
      <w:sz w:val="28"/>
      <w:szCs w:val="28"/>
    </w:rPr>
  </w:style>
  <w:style w:type="character" w:styleId="Strk">
    <w:name w:val="Strong"/>
    <w:basedOn w:val="Standardskrifttypeiafsnit"/>
    <w:uiPriority w:val="22"/>
    <w:qFormat/>
    <w:rsid w:val="002B07E3"/>
    <w:rPr>
      <w:b/>
      <w:bCs/>
    </w:rPr>
  </w:style>
  <w:style w:type="paragraph" w:styleId="Titel">
    <w:name w:val="Title"/>
    <w:basedOn w:val="Normal"/>
    <w:next w:val="Normal"/>
    <w:link w:val="TitelTegn"/>
    <w:uiPriority w:val="10"/>
    <w:qFormat/>
    <w:rsid w:val="002B07E3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character" w:customStyle="1" w:styleId="TitelTegn">
    <w:name w:val="Titel Tegn"/>
    <w:basedOn w:val="Standardskrifttypeiafsnit"/>
    <w:link w:val="Titel"/>
    <w:uiPriority w:val="10"/>
    <w:rsid w:val="002B07E3"/>
    <w:rPr>
      <w:rFonts w:asciiTheme="majorHAnsi" w:eastAsiaTheme="majorEastAsia" w:hAnsiTheme="majorHAnsi" w:cstheme="majorBidi"/>
      <w:color w:val="365F91" w:themeColor="accent1" w:themeShade="BF"/>
      <w:spacing w:val="-10"/>
      <w:sz w:val="52"/>
      <w:szCs w:val="52"/>
    </w:rPr>
  </w:style>
  <w:style w:type="paragraph" w:styleId="Korrektur">
    <w:name w:val="Revision"/>
    <w:hidden/>
    <w:uiPriority w:val="99"/>
    <w:semiHidden/>
    <w:rsid w:val="00202869"/>
    <w:rPr>
      <w:rFonts w:ascii="Arial" w:hAnsi="Arial"/>
      <w:szCs w:val="24"/>
      <w:lang w:eastAsia="en-US"/>
    </w:rPr>
  </w:style>
  <w:style w:type="character" w:customStyle="1" w:styleId="Overskrift2Tegn">
    <w:name w:val="Overskrift 2 Tegn"/>
    <w:basedOn w:val="Standardskrifttypeiafsnit"/>
    <w:link w:val="Overskrift2"/>
    <w:uiPriority w:val="9"/>
    <w:rsid w:val="002B07E3"/>
    <w:rPr>
      <w:rFonts w:asciiTheme="majorHAnsi" w:eastAsiaTheme="majorEastAsia" w:hAnsiTheme="majorHAnsi" w:cstheme="majorBidi"/>
      <w:color w:val="943634" w:themeColor="accent2" w:themeShade="BF"/>
      <w:sz w:val="28"/>
      <w:szCs w:val="28"/>
    </w:rPr>
  </w:style>
  <w:style w:type="character" w:customStyle="1" w:styleId="Overskrift3Tegn">
    <w:name w:val="Overskrift 3 Tegn"/>
    <w:basedOn w:val="Standardskrifttypeiafsnit"/>
    <w:link w:val="Overskrift3"/>
    <w:uiPriority w:val="9"/>
    <w:rsid w:val="002B07E3"/>
    <w:rPr>
      <w:rFonts w:asciiTheme="majorHAnsi" w:eastAsiaTheme="majorEastAsia" w:hAnsiTheme="majorHAnsi" w:cstheme="majorBidi"/>
      <w:color w:val="E36C0A" w:themeColor="accent6" w:themeShade="BF"/>
      <w:sz w:val="26"/>
      <w:szCs w:val="26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2B07E3"/>
    <w:rPr>
      <w:rFonts w:asciiTheme="majorHAnsi" w:eastAsiaTheme="majorEastAsia" w:hAnsiTheme="majorHAnsi" w:cstheme="majorBidi"/>
      <w:i/>
      <w:iCs/>
      <w:color w:val="31849B" w:themeColor="accent5" w:themeShade="BF"/>
      <w:sz w:val="25"/>
      <w:szCs w:val="25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2B07E3"/>
    <w:rPr>
      <w:rFonts w:asciiTheme="majorHAnsi" w:eastAsiaTheme="majorEastAsia" w:hAnsiTheme="majorHAnsi" w:cstheme="majorBidi"/>
      <w:i/>
      <w:iCs/>
      <w:color w:val="632423" w:themeColor="accent2" w:themeShade="80"/>
      <w:sz w:val="24"/>
      <w:szCs w:val="24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2B07E3"/>
    <w:rPr>
      <w:rFonts w:asciiTheme="majorHAnsi" w:eastAsiaTheme="majorEastAsia" w:hAnsiTheme="majorHAnsi" w:cstheme="majorBidi"/>
      <w:i/>
      <w:iCs/>
      <w:color w:val="984806" w:themeColor="accent6" w:themeShade="80"/>
      <w:sz w:val="23"/>
      <w:szCs w:val="23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2B07E3"/>
    <w:rPr>
      <w:rFonts w:asciiTheme="majorHAnsi" w:eastAsiaTheme="majorEastAsia" w:hAnsiTheme="majorHAnsi" w:cstheme="majorBidi"/>
      <w:color w:val="244061" w:themeColor="accent1" w:themeShade="80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2B07E3"/>
    <w:rPr>
      <w:rFonts w:asciiTheme="majorHAnsi" w:eastAsiaTheme="majorEastAsia" w:hAnsiTheme="majorHAnsi" w:cstheme="majorBidi"/>
      <w:color w:val="632423" w:themeColor="accent2" w:themeShade="80"/>
      <w:sz w:val="21"/>
      <w:szCs w:val="21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2B07E3"/>
    <w:rPr>
      <w:rFonts w:asciiTheme="majorHAnsi" w:eastAsiaTheme="majorEastAsia" w:hAnsiTheme="majorHAnsi" w:cstheme="majorBidi"/>
      <w:color w:val="984806" w:themeColor="accent6" w:themeShade="80"/>
    </w:rPr>
  </w:style>
  <w:style w:type="paragraph" w:styleId="Billedtekst">
    <w:name w:val="caption"/>
    <w:basedOn w:val="Normal"/>
    <w:next w:val="Normal"/>
    <w:uiPriority w:val="35"/>
    <w:semiHidden/>
    <w:unhideWhenUsed/>
    <w:qFormat/>
    <w:rsid w:val="002B07E3"/>
    <w:pPr>
      <w:spacing w:line="240" w:lineRule="auto"/>
    </w:pPr>
    <w:rPr>
      <w:b/>
      <w:bCs/>
      <w:smallCaps/>
      <w:color w:val="4F81BD" w:themeColor="accent1"/>
      <w:spacing w:val="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2B07E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2B07E3"/>
    <w:rPr>
      <w:rFonts w:asciiTheme="majorHAnsi" w:eastAsiaTheme="majorEastAsia" w:hAnsiTheme="majorHAnsi" w:cstheme="majorBidi"/>
    </w:rPr>
  </w:style>
  <w:style w:type="paragraph" w:styleId="Citat">
    <w:name w:val="Quote"/>
    <w:basedOn w:val="Normal"/>
    <w:next w:val="Normal"/>
    <w:link w:val="CitatTegn"/>
    <w:uiPriority w:val="29"/>
    <w:qFormat/>
    <w:rsid w:val="002B07E3"/>
    <w:pPr>
      <w:spacing w:before="120"/>
      <w:ind w:left="720" w:right="720"/>
      <w:jc w:val="center"/>
    </w:pPr>
    <w:rPr>
      <w:i/>
      <w:iCs/>
    </w:rPr>
  </w:style>
  <w:style w:type="character" w:customStyle="1" w:styleId="CitatTegn">
    <w:name w:val="Citat Tegn"/>
    <w:basedOn w:val="Standardskrifttypeiafsnit"/>
    <w:link w:val="Citat"/>
    <w:uiPriority w:val="29"/>
    <w:rsid w:val="002B07E3"/>
    <w:rPr>
      <w:i/>
      <w:iCs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2B07E3"/>
    <w:pPr>
      <w:spacing w:before="120" w:line="300" w:lineRule="auto"/>
      <w:ind w:left="576" w:right="576"/>
      <w:jc w:val="center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2B07E3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styleId="Svagfremhvning">
    <w:name w:val="Subtle Emphasis"/>
    <w:basedOn w:val="Standardskrifttypeiafsnit"/>
    <w:uiPriority w:val="19"/>
    <w:qFormat/>
    <w:rsid w:val="002B07E3"/>
    <w:rPr>
      <w:i/>
      <w:iCs/>
      <w:color w:val="404040" w:themeColor="text1" w:themeTint="BF"/>
    </w:rPr>
  </w:style>
  <w:style w:type="character" w:styleId="Kraftigfremhvning">
    <w:name w:val="Intense Emphasis"/>
    <w:basedOn w:val="Standardskrifttypeiafsnit"/>
    <w:uiPriority w:val="21"/>
    <w:qFormat/>
    <w:rsid w:val="002B07E3"/>
    <w:rPr>
      <w:b w:val="0"/>
      <w:bCs w:val="0"/>
      <w:i/>
      <w:iCs/>
      <w:color w:val="4F81BD" w:themeColor="accent1"/>
    </w:rPr>
  </w:style>
  <w:style w:type="character" w:styleId="Svaghenvisning">
    <w:name w:val="Subtle Reference"/>
    <w:basedOn w:val="Standardskrifttypeiafsnit"/>
    <w:uiPriority w:val="31"/>
    <w:qFormat/>
    <w:rsid w:val="002B07E3"/>
    <w:rPr>
      <w:smallCaps/>
      <w:color w:val="404040" w:themeColor="text1" w:themeTint="BF"/>
      <w:u w:val="single" w:color="7F7F7F" w:themeColor="text1" w:themeTint="80"/>
    </w:rPr>
  </w:style>
  <w:style w:type="character" w:styleId="Kraftighenvisning">
    <w:name w:val="Intense Reference"/>
    <w:basedOn w:val="Standardskrifttypeiafsnit"/>
    <w:uiPriority w:val="32"/>
    <w:qFormat/>
    <w:rsid w:val="002B07E3"/>
    <w:rPr>
      <w:b/>
      <w:bCs/>
      <w:smallCaps/>
      <w:color w:val="4F81BD" w:themeColor="accent1"/>
      <w:spacing w:val="5"/>
      <w:u w:val="single"/>
    </w:rPr>
  </w:style>
  <w:style w:type="character" w:styleId="Bogenstitel">
    <w:name w:val="Book Title"/>
    <w:basedOn w:val="Standardskrifttypeiafsnit"/>
    <w:uiPriority w:val="33"/>
    <w:qFormat/>
    <w:rsid w:val="002B07E3"/>
    <w:rPr>
      <w:b/>
      <w:bCs/>
      <w:smallCaps/>
    </w:rPr>
  </w:style>
  <w:style w:type="character" w:styleId="BesgtLink">
    <w:name w:val="FollowedHyperlink"/>
    <w:basedOn w:val="Standardskrifttypeiafsnit"/>
    <w:semiHidden/>
    <w:unhideWhenUsed/>
    <w:rsid w:val="00CF292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230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1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63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923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7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09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7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hma\AppData\Local\cBrain\F2\.tmp\4622dc5046f74872bc6ed540e84d2c12.dotx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494CB5-93BF-41DE-A4E4-15EF1A3A9B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4622dc5046f74872bc6ed540e84d2c12</Template>
  <TotalTime>108</TotalTime>
  <Pages>14</Pages>
  <Words>4669</Words>
  <Characters>26619</Characters>
  <Application>Microsoft Office Word</Application>
  <DocSecurity>0</DocSecurity>
  <Lines>221</Lines>
  <Paragraphs>62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Redegørelse for relavans af undervisningsmater</vt:lpstr>
    </vt:vector>
  </TitlesOfParts>
  <Company>Bysted A/S</Company>
  <LinksUpToDate>false</LinksUpToDate>
  <CharactersWithSpaces>31226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Redegørelse for relavans af undervisningsmater</dc:title>
  <dc:creator>Astrid Helena Malta</dc:creator>
  <cp:lastModifiedBy>Adolfine Christensen</cp:lastModifiedBy>
  <cp:revision>7</cp:revision>
  <cp:lastPrinted>2019-09-11T18:21:00Z</cp:lastPrinted>
  <dcterms:created xsi:type="dcterms:W3CDTF">2019-09-19T14:16:00Z</dcterms:created>
  <dcterms:modified xsi:type="dcterms:W3CDTF">2019-11-08T13:14:00Z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le">
    <vt:lpwstr>Test </vt:lpwstr>
  </property>
  <property fmtid="{D5CDD505-2E9C-101B-9397-08002B2CF9AE}" pid="3" name="path">
    <vt:lpwstr>C:\Users\mkri\AppData\Local\Temp\SJ20150330110241222.DOC</vt:lpwstr>
  </property>
  <property fmtid="{D5CDD505-2E9C-101B-9397-08002B2CF9AE}" pid="4" name="command">
    <vt:lpwstr>&amp;mergefile=2825&amp;x_infomerge=1&amp;file_key=2825</vt:lpwstr>
  </property>
</Properties>
</file>